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2854325</wp:posOffset>
                </wp:positionH>
                <wp:positionV relativeFrom="paragraph">
                  <wp:posOffset>-489585</wp:posOffset>
                </wp:positionV>
                <wp:extent cx="3048000" cy="1381760"/>
                <wp:effectExtent l="0" t="0" r="0" b="889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38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4.75pt;margin-top:-38.55pt;width:240pt;height:108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bookmarkStart w:id="0" w:name="_GoBack"/>
      <w:r w:rsidR="00D44A6D">
        <w:rPr>
          <w:sz w:val="22"/>
          <w:szCs w:val="22"/>
        </w:rPr>
        <w:t>5</w:t>
      </w:r>
      <w:r w:rsidR="00A257A2" w:rsidRPr="00DE7F0B">
        <w:rPr>
          <w:sz w:val="22"/>
          <w:szCs w:val="22"/>
        </w:rPr>
        <w:t>.ª</w:t>
      </w:r>
      <w:r w:rsidR="00A257A2">
        <w:rPr>
          <w:sz w:val="22"/>
          <w:szCs w:val="22"/>
        </w:rPr>
        <w:t xml:space="preserve"> </w:t>
      </w:r>
      <w:r w:rsidR="00A564CF">
        <w:rPr>
          <w:sz w:val="22"/>
          <w:szCs w:val="22"/>
        </w:rPr>
        <w:t>P</w:t>
      </w:r>
      <w:r w:rsidR="00A257A2">
        <w:rPr>
          <w:sz w:val="22"/>
          <w:szCs w:val="22"/>
        </w:rPr>
        <w:t xml:space="preserve">rova </w:t>
      </w:r>
      <w:r w:rsidR="002E15F7" w:rsidRPr="002E15F7">
        <w:rPr>
          <w:sz w:val="22"/>
          <w:szCs w:val="22"/>
        </w:rPr>
        <w:t>Torneio</w:t>
      </w:r>
      <w:r w:rsidR="002E15F7">
        <w:rPr>
          <w:b/>
          <w:sz w:val="22"/>
          <w:szCs w:val="22"/>
        </w:rPr>
        <w:t xml:space="preserve"> </w:t>
      </w:r>
      <w:r w:rsidR="002E15F7" w:rsidRPr="002E15F7">
        <w:rPr>
          <w:sz w:val="22"/>
          <w:szCs w:val="22"/>
        </w:rPr>
        <w:t>1as Remadas</w:t>
      </w:r>
      <w:r w:rsidR="00BB157C">
        <w:rPr>
          <w:sz w:val="22"/>
          <w:szCs w:val="22"/>
        </w:rPr>
        <w:t xml:space="preserve"> </w:t>
      </w:r>
      <w:r w:rsidR="00DE7F0B">
        <w:rPr>
          <w:sz w:val="22"/>
          <w:szCs w:val="22"/>
        </w:rPr>
        <w:t xml:space="preserve">+ </w:t>
      </w:r>
      <w:r w:rsidR="006C0A87">
        <w:rPr>
          <w:sz w:val="22"/>
          <w:szCs w:val="22"/>
        </w:rPr>
        <w:t>Complementares</w:t>
      </w:r>
      <w:r w:rsidR="00DE7F0B">
        <w:rPr>
          <w:sz w:val="22"/>
          <w:szCs w:val="22"/>
        </w:rPr>
        <w:t xml:space="preserve"> </w:t>
      </w:r>
      <w:bookmarkEnd w:id="0"/>
      <w:r w:rsidR="00DE7F0B">
        <w:rPr>
          <w:sz w:val="22"/>
          <w:szCs w:val="22"/>
        </w:rPr>
        <w:tab/>
      </w:r>
      <w:r w:rsidR="00DE7F0B">
        <w:rPr>
          <w:sz w:val="22"/>
          <w:szCs w:val="22"/>
        </w:rPr>
        <w:tab/>
        <w:t>D</w:t>
      </w:r>
      <w:r>
        <w:rPr>
          <w:b/>
          <w:sz w:val="22"/>
          <w:szCs w:val="22"/>
        </w:rPr>
        <w:t>ata:</w:t>
      </w:r>
      <w:r w:rsidR="005274F4">
        <w:rPr>
          <w:sz w:val="22"/>
          <w:szCs w:val="22"/>
        </w:rPr>
        <w:t xml:space="preserve"> </w:t>
      </w:r>
      <w:r w:rsidR="001445A0">
        <w:rPr>
          <w:sz w:val="22"/>
          <w:szCs w:val="22"/>
        </w:rPr>
        <w:t>02</w:t>
      </w:r>
      <w:r w:rsidR="002E15F7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1445A0">
        <w:rPr>
          <w:sz w:val="22"/>
          <w:szCs w:val="22"/>
        </w:rPr>
        <w:t>4</w:t>
      </w:r>
      <w:r w:rsidR="002E15F7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="00C601C1">
        <w:rPr>
          <w:b/>
          <w:sz w:val="22"/>
          <w:szCs w:val="22"/>
        </w:rPr>
        <w:t xml:space="preserve"> </w:t>
      </w:r>
      <w:r w:rsidR="001D4643">
        <w:rPr>
          <w:sz w:val="22"/>
          <w:szCs w:val="22"/>
        </w:rPr>
        <w:t>Montemor-o-Velho</w:t>
      </w:r>
      <w:r w:rsidR="00851F97">
        <w:rPr>
          <w:sz w:val="22"/>
          <w:szCs w:val="22"/>
        </w:rPr>
        <w:t xml:space="preserve">           </w:t>
      </w:r>
      <w:r w:rsidR="006C0A87">
        <w:rPr>
          <w:sz w:val="22"/>
          <w:szCs w:val="22"/>
        </w:rPr>
        <w:tab/>
        <w:t xml:space="preserve">                          </w:t>
      </w:r>
      <w:r w:rsidRPr="00533B74">
        <w:rPr>
          <w:b/>
          <w:sz w:val="22"/>
          <w:szCs w:val="22"/>
        </w:rPr>
        <w:t>Distância:</w:t>
      </w:r>
      <w:r w:rsidR="00720590" w:rsidRPr="00533B74">
        <w:rPr>
          <w:sz w:val="22"/>
          <w:szCs w:val="22"/>
        </w:rPr>
        <w:t xml:space="preserve"> </w:t>
      </w:r>
      <w:r w:rsidR="001D4643" w:rsidRPr="00851F97">
        <w:rPr>
          <w:sz w:val="18"/>
          <w:szCs w:val="18"/>
        </w:rPr>
        <w:t>250m (</w:t>
      </w:r>
      <w:proofErr w:type="spellStart"/>
      <w:r w:rsidR="001D4643" w:rsidRPr="00851F97">
        <w:rPr>
          <w:sz w:val="18"/>
          <w:szCs w:val="18"/>
        </w:rPr>
        <w:t>benj</w:t>
      </w:r>
      <w:proofErr w:type="spellEnd"/>
      <w:r w:rsidR="006C0A87">
        <w:rPr>
          <w:sz w:val="18"/>
          <w:szCs w:val="18"/>
        </w:rPr>
        <w:t xml:space="preserve">, </w:t>
      </w:r>
      <w:proofErr w:type="spellStart"/>
      <w:r w:rsidR="006C0A87">
        <w:rPr>
          <w:sz w:val="18"/>
          <w:szCs w:val="18"/>
        </w:rPr>
        <w:t>inf</w:t>
      </w:r>
      <w:proofErr w:type="spellEnd"/>
      <w:r w:rsidR="001D4643" w:rsidRPr="00851F97">
        <w:rPr>
          <w:sz w:val="18"/>
          <w:szCs w:val="18"/>
        </w:rPr>
        <w:t>)</w:t>
      </w:r>
      <w:proofErr w:type="gramStart"/>
      <w:r w:rsidR="001D4643" w:rsidRPr="00851F97">
        <w:rPr>
          <w:sz w:val="18"/>
          <w:szCs w:val="18"/>
        </w:rPr>
        <w:t>;</w:t>
      </w:r>
      <w:r w:rsidR="00BB157C" w:rsidRPr="00851F97">
        <w:rPr>
          <w:sz w:val="18"/>
          <w:szCs w:val="18"/>
        </w:rPr>
        <w:t>500</w:t>
      </w:r>
      <w:r w:rsidR="00BD05DC" w:rsidRPr="00851F97">
        <w:rPr>
          <w:sz w:val="18"/>
          <w:szCs w:val="18"/>
        </w:rPr>
        <w:t>m</w:t>
      </w:r>
      <w:r w:rsidR="00BB157C" w:rsidRPr="00851F97">
        <w:rPr>
          <w:sz w:val="18"/>
          <w:szCs w:val="18"/>
        </w:rPr>
        <w:t>(</w:t>
      </w:r>
      <w:proofErr w:type="spellStart"/>
      <w:r w:rsidR="006C0A87">
        <w:rPr>
          <w:sz w:val="18"/>
          <w:szCs w:val="18"/>
        </w:rPr>
        <w:t>inic</w:t>
      </w:r>
      <w:proofErr w:type="spellEnd"/>
      <w:proofErr w:type="gramEnd"/>
      <w:r w:rsidR="00851F97" w:rsidRPr="00851F97">
        <w:rPr>
          <w:sz w:val="18"/>
          <w:szCs w:val="18"/>
        </w:rPr>
        <w:t xml:space="preserve">, </w:t>
      </w:r>
      <w:proofErr w:type="spellStart"/>
      <w:r w:rsidR="00851F97" w:rsidRPr="00851F97">
        <w:rPr>
          <w:sz w:val="18"/>
          <w:szCs w:val="18"/>
        </w:rPr>
        <w:t>adp</w:t>
      </w:r>
      <w:proofErr w:type="spellEnd"/>
      <w:r w:rsidR="006C0A87">
        <w:rPr>
          <w:sz w:val="18"/>
          <w:szCs w:val="18"/>
        </w:rPr>
        <w:t xml:space="preserve">); </w:t>
      </w:r>
      <w:proofErr w:type="gramStart"/>
      <w:r w:rsidR="006C0A87">
        <w:rPr>
          <w:sz w:val="18"/>
          <w:szCs w:val="18"/>
        </w:rPr>
        <w:t>1000m(</w:t>
      </w:r>
      <w:proofErr w:type="spellStart"/>
      <w:r w:rsidR="006C0A87">
        <w:rPr>
          <w:sz w:val="18"/>
          <w:szCs w:val="18"/>
        </w:rPr>
        <w:t>juv</w:t>
      </w:r>
      <w:proofErr w:type="spellEnd"/>
      <w:proofErr w:type="gramEnd"/>
      <w:r w:rsidR="006C0A87">
        <w:rPr>
          <w:sz w:val="18"/>
          <w:szCs w:val="18"/>
        </w:rPr>
        <w:t>)</w:t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M.ª João Portugal</w:t>
      </w:r>
      <w:r w:rsidR="00BB157C">
        <w:rPr>
          <w:sz w:val="22"/>
          <w:szCs w:val="22"/>
        </w:rPr>
        <w:t>; 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8C29C3">
        <w:rPr>
          <w:sz w:val="22"/>
          <w:szCs w:val="22"/>
        </w:rPr>
        <w:t xml:space="preserve"> </w:t>
      </w:r>
      <w:r w:rsidR="00D44A6D">
        <w:rPr>
          <w:sz w:val="22"/>
          <w:szCs w:val="22"/>
        </w:rPr>
        <w:t xml:space="preserve">Rui </w:t>
      </w:r>
      <w:r w:rsidR="00C5487E">
        <w:rPr>
          <w:sz w:val="22"/>
          <w:szCs w:val="22"/>
        </w:rPr>
        <w:t>Pilar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D2AED8" wp14:editId="3D8A6A1D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1445A0">
        <w:rPr>
          <w:sz w:val="22"/>
          <w:szCs w:val="22"/>
        </w:rPr>
        <w:t>02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1445A0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-20</w:t>
      </w:r>
      <w:r w:rsidR="005E0DA4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2E15F7" w:rsidRPr="009F3E15">
        <w:rPr>
          <w:sz w:val="22"/>
          <w:szCs w:val="22"/>
        </w:rPr>
        <w:t xml:space="preserve">, </w:t>
      </w:r>
      <w:r w:rsidR="008632A9">
        <w:rPr>
          <w:sz w:val="22"/>
          <w:szCs w:val="22"/>
        </w:rPr>
        <w:t>07</w:t>
      </w:r>
      <w:r w:rsidR="00A542B0" w:rsidRPr="009F3E15">
        <w:rPr>
          <w:sz w:val="22"/>
          <w:szCs w:val="22"/>
        </w:rPr>
        <w:t>h</w:t>
      </w:r>
      <w:r w:rsidR="00A257A2" w:rsidRPr="00A257A2">
        <w:rPr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1445A0">
        <w:rPr>
          <w:sz w:val="22"/>
          <w:szCs w:val="22"/>
        </w:rPr>
        <w:t>02</w:t>
      </w:r>
      <w:r w:rsidR="002E15F7" w:rsidRPr="009F3E15">
        <w:rPr>
          <w:sz w:val="22"/>
          <w:szCs w:val="22"/>
        </w:rPr>
        <w:t>-</w:t>
      </w:r>
      <w:r w:rsidR="00C2467A">
        <w:rPr>
          <w:sz w:val="22"/>
          <w:szCs w:val="22"/>
        </w:rPr>
        <w:t>0</w:t>
      </w:r>
      <w:r w:rsidR="001445A0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-20</w:t>
      </w:r>
      <w:r w:rsidR="00C601C1">
        <w:rPr>
          <w:sz w:val="22"/>
          <w:szCs w:val="22"/>
        </w:rPr>
        <w:t>2</w:t>
      </w:r>
      <w:r w:rsidR="00C2467A">
        <w:rPr>
          <w:sz w:val="22"/>
          <w:szCs w:val="22"/>
        </w:rPr>
        <w:t>2</w:t>
      </w:r>
      <w:r w:rsidR="00C601C1">
        <w:rPr>
          <w:sz w:val="22"/>
          <w:szCs w:val="22"/>
        </w:rPr>
        <w:t>, 1</w:t>
      </w:r>
      <w:r w:rsidR="008632A9">
        <w:rPr>
          <w:sz w:val="22"/>
          <w:szCs w:val="22"/>
        </w:rPr>
        <w:t>4</w:t>
      </w:r>
      <w:r w:rsidR="002E15F7" w:rsidRPr="009F3E15">
        <w:rPr>
          <w:sz w:val="22"/>
          <w:szCs w:val="22"/>
        </w:rPr>
        <w:t>h</w:t>
      </w:r>
      <w:r w:rsidR="00BB157C">
        <w:rPr>
          <w:sz w:val="22"/>
          <w:szCs w:val="22"/>
        </w:rPr>
        <w:t>30</w:t>
      </w:r>
      <w:r w:rsidR="00A257A2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B96F7B" wp14:editId="50F69E4B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11091C" w:rsidRPr="004D56D7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8632A9">
        <w:rPr>
          <w:b/>
          <w:sz w:val="22"/>
          <w:szCs w:val="22"/>
        </w:rPr>
        <w:t xml:space="preserve"> </w:t>
      </w:r>
      <w:r w:rsidR="008632A9" w:rsidRPr="008632A9">
        <w:rPr>
          <w:sz w:val="22"/>
          <w:szCs w:val="22"/>
        </w:rPr>
        <w:t>Levar lanche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533B74" w:rsidRDefault="00533B74" w:rsidP="0011091C">
      <w:pPr>
        <w:pStyle w:val="Cabealho"/>
        <w:rPr>
          <w:b/>
          <w:sz w:val="22"/>
          <w:szCs w:val="22"/>
        </w:rPr>
      </w:pP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8632A9">
        <w:rPr>
          <w:b/>
          <w:sz w:val="22"/>
          <w:szCs w:val="22"/>
        </w:rPr>
        <w:t xml:space="preserve"> </w:t>
      </w:r>
      <w:r w:rsidR="008632A9" w:rsidRPr="009F3E15">
        <w:rPr>
          <w:sz w:val="22"/>
          <w:szCs w:val="22"/>
        </w:rPr>
        <w:t>T-shirt AAC ou Maillot, Bilhete de Identidade/Cartão de Cidadão</w:t>
      </w:r>
      <w:r w:rsidR="008632A9">
        <w:rPr>
          <w:sz w:val="22"/>
          <w:szCs w:val="22"/>
        </w:rPr>
        <w:t>, Chave 10x13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11091C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p w:rsidR="0011091C" w:rsidRDefault="0011091C" w:rsidP="0011091C">
      <w:pPr>
        <w:pStyle w:val="Cabealho"/>
        <w:rPr>
          <w:sz w:val="22"/>
          <w:szCs w:val="22"/>
        </w:rPr>
      </w:pP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9F3E15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57C" w:rsidRDefault="00BB157C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1as Remadas</w:t>
            </w:r>
          </w:p>
          <w:p w:rsidR="00D331FF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1X</w:t>
            </w:r>
            <w:r w:rsidR="008632A9" w:rsidRPr="00CC5739">
              <w:rPr>
                <w:rFonts w:eastAsia="SimSun"/>
                <w:sz w:val="22"/>
                <w:szCs w:val="22"/>
              </w:rPr>
              <w:t>BenjF Beatriz</w:t>
            </w:r>
            <w:r w:rsidR="00066F47" w:rsidRPr="00CC5739">
              <w:rPr>
                <w:rFonts w:eastAsia="SimSun"/>
                <w:sz w:val="22"/>
                <w:szCs w:val="22"/>
              </w:rPr>
              <w:t xml:space="preserve"> da</w:t>
            </w:r>
            <w:r w:rsidR="008632A9" w:rsidRPr="00CC5739">
              <w:rPr>
                <w:rFonts w:eastAsia="SimSun"/>
                <w:sz w:val="22"/>
                <w:szCs w:val="22"/>
              </w:rPr>
              <w:t xml:space="preserve"> Lagem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BenjM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João Fialho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InfF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Diana Geraldo</w:t>
            </w:r>
          </w:p>
          <w:p w:rsidR="00BB157C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CC5739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CC5739">
              <w:rPr>
                <w:rFonts w:eastAsia="SimSun"/>
                <w:sz w:val="22"/>
                <w:szCs w:val="22"/>
              </w:rPr>
              <w:t xml:space="preserve"> Eduardo Prata</w:t>
            </w:r>
          </w:p>
          <w:p w:rsidR="00BB157C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BB157C" w:rsidRPr="00CC5739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BB157C" w:rsidRPr="00CC5739">
              <w:rPr>
                <w:rFonts w:eastAsia="SimSun"/>
                <w:sz w:val="22"/>
                <w:szCs w:val="22"/>
              </w:rPr>
              <w:t xml:space="preserve"> Manuel Geraldo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Ricardo Araújo</w:t>
            </w:r>
          </w:p>
          <w:p w:rsidR="00C2467A" w:rsidRPr="00CC5739" w:rsidRDefault="00C2467A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CC5739">
              <w:rPr>
                <w:rFonts w:eastAsia="SimSun"/>
                <w:sz w:val="22"/>
                <w:szCs w:val="22"/>
              </w:rPr>
              <w:t>InfM</w:t>
            </w:r>
            <w:proofErr w:type="spellEnd"/>
            <w:r w:rsidRPr="00CC5739">
              <w:rPr>
                <w:rFonts w:eastAsia="SimSun"/>
                <w:sz w:val="22"/>
                <w:szCs w:val="22"/>
              </w:rPr>
              <w:t xml:space="preserve"> David Pessoa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Maria Carvalheiro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Mafalda Rodrigues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InicF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Maria Martins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Hugo Noronha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Martim Domingues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Afonso Lázaro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Bernardo Rocha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Francisco Pereira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InicM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Gonçalo Franca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Carolina Rebelo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JuvF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Sofia Pereira</w:t>
            </w:r>
          </w:p>
          <w:p w:rsidR="006C0A87" w:rsidRPr="00CC5739" w:rsidRDefault="006C0A87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CC5739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CC5739">
              <w:rPr>
                <w:rFonts w:eastAsia="SimSun"/>
                <w:sz w:val="22"/>
                <w:szCs w:val="22"/>
              </w:rPr>
              <w:t xml:space="preserve"> Martim Carvalho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Tomás Martins</w:t>
            </w:r>
          </w:p>
          <w:p w:rsidR="008632A9" w:rsidRPr="00CC5739" w:rsidRDefault="00394BBE" w:rsidP="00BD05D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="008632A9" w:rsidRPr="00CC5739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="008632A9" w:rsidRPr="00CC5739">
              <w:rPr>
                <w:rFonts w:eastAsia="SimSun"/>
                <w:sz w:val="22"/>
                <w:szCs w:val="22"/>
              </w:rPr>
              <w:t xml:space="preserve"> José Faneca</w:t>
            </w:r>
          </w:p>
          <w:p w:rsidR="0015704C" w:rsidRPr="009F3E15" w:rsidRDefault="0015704C" w:rsidP="0015704C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 </w:t>
            </w:r>
            <w:proofErr w:type="spellStart"/>
            <w:r w:rsidRPr="00CC5739">
              <w:rPr>
                <w:rFonts w:eastAsia="SimSun"/>
                <w:sz w:val="22"/>
                <w:szCs w:val="22"/>
              </w:rPr>
              <w:t>JuvM</w:t>
            </w:r>
            <w:proofErr w:type="spellEnd"/>
            <w:r w:rsidRPr="00CC5739">
              <w:rPr>
                <w:rFonts w:eastAsia="SimSun"/>
                <w:sz w:val="22"/>
                <w:szCs w:val="22"/>
              </w:rPr>
              <w:t xml:space="preserve"> Francisco Peixoto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9B9" w:rsidRDefault="00BB157C" w:rsidP="00B93D51">
            <w:pPr>
              <w:pStyle w:val="Cabealho"/>
              <w:rPr>
                <w:rFonts w:eastAsia="SimSun"/>
                <w:b/>
                <w:sz w:val="22"/>
                <w:szCs w:val="22"/>
                <w:u w:val="double"/>
              </w:rPr>
            </w:pPr>
            <w:r>
              <w:rPr>
                <w:rFonts w:eastAsia="SimSun"/>
                <w:b/>
                <w:sz w:val="22"/>
                <w:szCs w:val="22"/>
                <w:u w:val="double"/>
              </w:rPr>
              <w:t>Complementares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1XInfM Guilherme Costa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2XInfM Rodrigo Lázaro/André Godinho 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2XInicF Iara Cruz/Mafalda Nunes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1XInicM Pedro Cardoso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1XInicM Artur Ribeiro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2XInicM Manuel Costa/Afonso Silva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2XInicM Pedro Pedrosa/Francisco Gomes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4XJuvF Violeta Constante/Constança Oliveira/Maria Fonseca/Ana Cunha</w:t>
            </w:r>
          </w:p>
          <w:p w:rsidR="00250AC8" w:rsidRPr="00CC5739" w:rsidRDefault="00250AC8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4XJuvF Mariana Cardoso/Carolina </w:t>
            </w:r>
            <w:r w:rsidR="009C5186" w:rsidRPr="00CC5739">
              <w:rPr>
                <w:rFonts w:eastAsia="SimSun"/>
                <w:sz w:val="22"/>
                <w:szCs w:val="22"/>
              </w:rPr>
              <w:t>R</w:t>
            </w:r>
            <w:r w:rsidRPr="00CC5739">
              <w:rPr>
                <w:rFonts w:eastAsia="SimSun"/>
                <w:sz w:val="22"/>
                <w:szCs w:val="22"/>
              </w:rPr>
              <w:t>ebelo/Leonor Prata/Sofia Pereira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1XJuvM Gabriel Lopes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1XJuvM Tomás Duarte </w:t>
            </w:r>
          </w:p>
          <w:p w:rsidR="001165E3" w:rsidRPr="00CC5739" w:rsidRDefault="001165E3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1XJuvM Dinis da Lagem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2XJuvM Tomás Gaspar/João Fernandes</w:t>
            </w:r>
          </w:p>
          <w:p w:rsidR="00D44A6D" w:rsidRPr="00CC5739" w:rsidRDefault="00D44A6D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 xml:space="preserve">4XJuvM Lourenço Costa/Rodrigo Sousa/António Serra/Afonso Queirós </w:t>
            </w:r>
          </w:p>
          <w:p w:rsidR="00B81786" w:rsidRPr="007B590E" w:rsidRDefault="00B81786" w:rsidP="00B93D51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CC5739">
              <w:rPr>
                <w:rFonts w:eastAsia="SimSun"/>
                <w:sz w:val="22"/>
                <w:szCs w:val="22"/>
              </w:rPr>
              <w:t>1XAdapM Augusto Gonçalves</w:t>
            </w:r>
          </w:p>
        </w:tc>
      </w:tr>
    </w:tbl>
    <w:p w:rsidR="0011091C" w:rsidRPr="009F3E15" w:rsidRDefault="0011091C"/>
    <w:sectPr w:rsidR="0011091C" w:rsidRPr="009F3E15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6C5" w:rsidRDefault="00D516C5" w:rsidP="00A257A2">
      <w:r>
        <w:separator/>
      </w:r>
    </w:p>
  </w:endnote>
  <w:endnote w:type="continuationSeparator" w:id="0">
    <w:p w:rsidR="00D516C5" w:rsidRDefault="00D516C5" w:rsidP="00A2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6C5" w:rsidRDefault="00D516C5" w:rsidP="00A257A2">
      <w:r>
        <w:separator/>
      </w:r>
    </w:p>
  </w:footnote>
  <w:footnote w:type="continuationSeparator" w:id="0">
    <w:p w:rsidR="00D516C5" w:rsidRDefault="00D516C5" w:rsidP="00A2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7A2" w:rsidRDefault="00A257A2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0DD08705" wp14:editId="13D89466">
          <wp:simplePos x="0" y="0"/>
          <wp:positionH relativeFrom="column">
            <wp:posOffset>-1087755</wp:posOffset>
          </wp:positionH>
          <wp:positionV relativeFrom="paragraph">
            <wp:posOffset>-480060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57A2" w:rsidRDefault="00A257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11313"/>
    <w:rsid w:val="000258F0"/>
    <w:rsid w:val="00043916"/>
    <w:rsid w:val="00061B25"/>
    <w:rsid w:val="00066F47"/>
    <w:rsid w:val="0007432D"/>
    <w:rsid w:val="00077415"/>
    <w:rsid w:val="00077836"/>
    <w:rsid w:val="00081E31"/>
    <w:rsid w:val="00082E34"/>
    <w:rsid w:val="000946EA"/>
    <w:rsid w:val="00094D2B"/>
    <w:rsid w:val="000A6BFB"/>
    <w:rsid w:val="000C621B"/>
    <w:rsid w:val="000D0640"/>
    <w:rsid w:val="000D073E"/>
    <w:rsid w:val="000D69A7"/>
    <w:rsid w:val="000E07E5"/>
    <w:rsid w:val="000E49BB"/>
    <w:rsid w:val="0011091C"/>
    <w:rsid w:val="00112508"/>
    <w:rsid w:val="001165E3"/>
    <w:rsid w:val="00123054"/>
    <w:rsid w:val="00136347"/>
    <w:rsid w:val="001445A0"/>
    <w:rsid w:val="0015704C"/>
    <w:rsid w:val="0015708F"/>
    <w:rsid w:val="0016132A"/>
    <w:rsid w:val="001734C0"/>
    <w:rsid w:val="00192564"/>
    <w:rsid w:val="00193962"/>
    <w:rsid w:val="00195A37"/>
    <w:rsid w:val="001B6EFE"/>
    <w:rsid w:val="001C584C"/>
    <w:rsid w:val="001D4643"/>
    <w:rsid w:val="001D6DF2"/>
    <w:rsid w:val="001F03D5"/>
    <w:rsid w:val="002030CB"/>
    <w:rsid w:val="002226E0"/>
    <w:rsid w:val="0022341E"/>
    <w:rsid w:val="00226EA0"/>
    <w:rsid w:val="00246FB2"/>
    <w:rsid w:val="002503CA"/>
    <w:rsid w:val="00250AC8"/>
    <w:rsid w:val="00251FC1"/>
    <w:rsid w:val="002615C2"/>
    <w:rsid w:val="002870D6"/>
    <w:rsid w:val="002962E1"/>
    <w:rsid w:val="002B0D3F"/>
    <w:rsid w:val="002B3716"/>
    <w:rsid w:val="002E15F7"/>
    <w:rsid w:val="00304499"/>
    <w:rsid w:val="00311B6E"/>
    <w:rsid w:val="00311F1B"/>
    <w:rsid w:val="003132B6"/>
    <w:rsid w:val="00331418"/>
    <w:rsid w:val="003429D8"/>
    <w:rsid w:val="00356249"/>
    <w:rsid w:val="00360045"/>
    <w:rsid w:val="00373EDD"/>
    <w:rsid w:val="0038220B"/>
    <w:rsid w:val="00386358"/>
    <w:rsid w:val="003930EA"/>
    <w:rsid w:val="00394BBE"/>
    <w:rsid w:val="003C0DB2"/>
    <w:rsid w:val="003F6071"/>
    <w:rsid w:val="0041177E"/>
    <w:rsid w:val="00415B51"/>
    <w:rsid w:val="00422356"/>
    <w:rsid w:val="00436C83"/>
    <w:rsid w:val="004848C8"/>
    <w:rsid w:val="004C009F"/>
    <w:rsid w:val="004D56D7"/>
    <w:rsid w:val="004E506A"/>
    <w:rsid w:val="004F372B"/>
    <w:rsid w:val="005017A9"/>
    <w:rsid w:val="00511146"/>
    <w:rsid w:val="005247F1"/>
    <w:rsid w:val="005274F4"/>
    <w:rsid w:val="005306C0"/>
    <w:rsid w:val="00531898"/>
    <w:rsid w:val="00533B74"/>
    <w:rsid w:val="00535543"/>
    <w:rsid w:val="005625B8"/>
    <w:rsid w:val="00571C87"/>
    <w:rsid w:val="005749D3"/>
    <w:rsid w:val="00593E9E"/>
    <w:rsid w:val="005A2AF1"/>
    <w:rsid w:val="005B3A6A"/>
    <w:rsid w:val="005C156B"/>
    <w:rsid w:val="005C343B"/>
    <w:rsid w:val="005D17B7"/>
    <w:rsid w:val="005E0DA4"/>
    <w:rsid w:val="005F271B"/>
    <w:rsid w:val="00604100"/>
    <w:rsid w:val="006168EC"/>
    <w:rsid w:val="00617E27"/>
    <w:rsid w:val="00640DA0"/>
    <w:rsid w:val="0064268F"/>
    <w:rsid w:val="00657B6B"/>
    <w:rsid w:val="00665E26"/>
    <w:rsid w:val="00686C31"/>
    <w:rsid w:val="006A06E4"/>
    <w:rsid w:val="006B1468"/>
    <w:rsid w:val="006C0A87"/>
    <w:rsid w:val="007005A7"/>
    <w:rsid w:val="00720590"/>
    <w:rsid w:val="00733DBF"/>
    <w:rsid w:val="00750D68"/>
    <w:rsid w:val="00764D00"/>
    <w:rsid w:val="00793589"/>
    <w:rsid w:val="007B590E"/>
    <w:rsid w:val="007B6FC6"/>
    <w:rsid w:val="007E4973"/>
    <w:rsid w:val="00801688"/>
    <w:rsid w:val="008129A7"/>
    <w:rsid w:val="00814450"/>
    <w:rsid w:val="00826039"/>
    <w:rsid w:val="00835E12"/>
    <w:rsid w:val="00843B43"/>
    <w:rsid w:val="00851F97"/>
    <w:rsid w:val="008632A9"/>
    <w:rsid w:val="00867264"/>
    <w:rsid w:val="00880102"/>
    <w:rsid w:val="008B6FAB"/>
    <w:rsid w:val="008C127D"/>
    <w:rsid w:val="008C29C3"/>
    <w:rsid w:val="008C5007"/>
    <w:rsid w:val="008C6F9E"/>
    <w:rsid w:val="008D2A63"/>
    <w:rsid w:val="008D7572"/>
    <w:rsid w:val="008E77B6"/>
    <w:rsid w:val="008F223A"/>
    <w:rsid w:val="009005CF"/>
    <w:rsid w:val="009007EE"/>
    <w:rsid w:val="009104C2"/>
    <w:rsid w:val="00921E0F"/>
    <w:rsid w:val="0092200A"/>
    <w:rsid w:val="009242A1"/>
    <w:rsid w:val="00925894"/>
    <w:rsid w:val="0097110A"/>
    <w:rsid w:val="009B4FFF"/>
    <w:rsid w:val="009C5186"/>
    <w:rsid w:val="009F0916"/>
    <w:rsid w:val="009F3E15"/>
    <w:rsid w:val="00A05560"/>
    <w:rsid w:val="00A257A2"/>
    <w:rsid w:val="00A31084"/>
    <w:rsid w:val="00A51EC9"/>
    <w:rsid w:val="00A527ED"/>
    <w:rsid w:val="00A542B0"/>
    <w:rsid w:val="00A564CF"/>
    <w:rsid w:val="00A61630"/>
    <w:rsid w:val="00A77C0E"/>
    <w:rsid w:val="00A975F0"/>
    <w:rsid w:val="00AA7008"/>
    <w:rsid w:val="00AB165B"/>
    <w:rsid w:val="00AB4BA3"/>
    <w:rsid w:val="00AB4EE5"/>
    <w:rsid w:val="00AC2117"/>
    <w:rsid w:val="00AD5A75"/>
    <w:rsid w:val="00B168FA"/>
    <w:rsid w:val="00B303CB"/>
    <w:rsid w:val="00B419EF"/>
    <w:rsid w:val="00B66C31"/>
    <w:rsid w:val="00B715E0"/>
    <w:rsid w:val="00B72A29"/>
    <w:rsid w:val="00B7712F"/>
    <w:rsid w:val="00B81786"/>
    <w:rsid w:val="00B81A78"/>
    <w:rsid w:val="00B83974"/>
    <w:rsid w:val="00B84483"/>
    <w:rsid w:val="00B93D51"/>
    <w:rsid w:val="00BB157C"/>
    <w:rsid w:val="00BD05DC"/>
    <w:rsid w:val="00BE6105"/>
    <w:rsid w:val="00BF54EB"/>
    <w:rsid w:val="00BF58BA"/>
    <w:rsid w:val="00C2467A"/>
    <w:rsid w:val="00C250AC"/>
    <w:rsid w:val="00C3692D"/>
    <w:rsid w:val="00C465C8"/>
    <w:rsid w:val="00C47FAE"/>
    <w:rsid w:val="00C5487E"/>
    <w:rsid w:val="00C601C1"/>
    <w:rsid w:val="00C61E60"/>
    <w:rsid w:val="00C63296"/>
    <w:rsid w:val="00C8161A"/>
    <w:rsid w:val="00CB108E"/>
    <w:rsid w:val="00CB2DB4"/>
    <w:rsid w:val="00CC5739"/>
    <w:rsid w:val="00CE39B9"/>
    <w:rsid w:val="00CF2E12"/>
    <w:rsid w:val="00D03D97"/>
    <w:rsid w:val="00D331FF"/>
    <w:rsid w:val="00D40B98"/>
    <w:rsid w:val="00D43838"/>
    <w:rsid w:val="00D44A6D"/>
    <w:rsid w:val="00D516C5"/>
    <w:rsid w:val="00D93177"/>
    <w:rsid w:val="00DB1BE3"/>
    <w:rsid w:val="00DB58B3"/>
    <w:rsid w:val="00DD4420"/>
    <w:rsid w:val="00DE7F0B"/>
    <w:rsid w:val="00DF4ACC"/>
    <w:rsid w:val="00E031AE"/>
    <w:rsid w:val="00E03EF5"/>
    <w:rsid w:val="00E04842"/>
    <w:rsid w:val="00E21DD7"/>
    <w:rsid w:val="00E71636"/>
    <w:rsid w:val="00E722F0"/>
    <w:rsid w:val="00E80E70"/>
    <w:rsid w:val="00E97644"/>
    <w:rsid w:val="00EC3679"/>
    <w:rsid w:val="00ED135D"/>
    <w:rsid w:val="00ED2D28"/>
    <w:rsid w:val="00EE5564"/>
    <w:rsid w:val="00EF04C6"/>
    <w:rsid w:val="00F01A14"/>
    <w:rsid w:val="00F060EF"/>
    <w:rsid w:val="00F14036"/>
    <w:rsid w:val="00F24736"/>
    <w:rsid w:val="00F24854"/>
    <w:rsid w:val="00F43F7A"/>
    <w:rsid w:val="00F459EA"/>
    <w:rsid w:val="00F4776C"/>
    <w:rsid w:val="00F50FB3"/>
    <w:rsid w:val="00F80950"/>
    <w:rsid w:val="00F91840"/>
    <w:rsid w:val="00FB589B"/>
    <w:rsid w:val="00FD3565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257A2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257A2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257A2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1B422-A817-4BFF-B087-DA8D0E1A7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22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16</cp:revision>
  <cp:lastPrinted>2022-01-25T12:41:00Z</cp:lastPrinted>
  <dcterms:created xsi:type="dcterms:W3CDTF">2022-03-11T18:50:00Z</dcterms:created>
  <dcterms:modified xsi:type="dcterms:W3CDTF">2022-03-30T13:38:00Z</dcterms:modified>
</cp:coreProperties>
</file>