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D886D" w14:textId="77777777" w:rsidR="0011091C" w:rsidRDefault="0011091C" w:rsidP="0011091C">
      <w:pPr>
        <w:jc w:val="both"/>
        <w:rPr>
          <w:rFonts w:ascii="Arial" w:hAnsi="Arial" w:cs="Arial"/>
        </w:rPr>
      </w:pPr>
    </w:p>
    <w:p w14:paraId="04D77D97" w14:textId="77777777" w:rsidR="0011091C" w:rsidRDefault="0011091C" w:rsidP="0011091C">
      <w:pPr>
        <w:jc w:val="both"/>
        <w:rPr>
          <w:rFonts w:ascii="Arial" w:hAnsi="Arial" w:cs="Arial"/>
        </w:rPr>
      </w:pPr>
    </w:p>
    <w:p w14:paraId="59F9C1FA" w14:textId="77777777"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6B1AA53F" wp14:editId="78424982">
                <wp:simplePos x="0" y="0"/>
                <wp:positionH relativeFrom="column">
                  <wp:posOffset>2873375</wp:posOffset>
                </wp:positionH>
                <wp:positionV relativeFrom="paragraph">
                  <wp:posOffset>167640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7C7AE" w14:textId="77777777"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B1AA5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25pt;margin-top:13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" stroked="f">
                <v:textbox>
                  <w:txbxContent>
                    <w:p w14:paraId="5527C7AE" w14:textId="77777777"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938686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F9CB71D" w14:textId="77777777" w:rsidR="0011091C" w:rsidRDefault="0011091C" w:rsidP="0011091C">
      <w:pPr>
        <w:jc w:val="both"/>
        <w:rPr>
          <w:rFonts w:ascii="Arial" w:hAnsi="Arial" w:cs="Arial"/>
        </w:rPr>
      </w:pPr>
    </w:p>
    <w:p w14:paraId="3A29DE14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339798F" w14:textId="77777777" w:rsidR="0011091C" w:rsidRDefault="0011091C" w:rsidP="0011091C">
      <w:pPr>
        <w:jc w:val="both"/>
        <w:rPr>
          <w:rFonts w:ascii="Arial" w:hAnsi="Arial" w:cs="Arial"/>
        </w:rPr>
      </w:pPr>
    </w:p>
    <w:p w14:paraId="7EF94A0C" w14:textId="77777777" w:rsidR="0011091C" w:rsidRDefault="0011091C" w:rsidP="0011091C">
      <w:pPr>
        <w:jc w:val="both"/>
        <w:rPr>
          <w:rFonts w:ascii="Arial" w:hAnsi="Arial" w:cs="Arial"/>
        </w:rPr>
      </w:pPr>
    </w:p>
    <w:p w14:paraId="3C9AAC2A" w14:textId="77777777" w:rsidR="0011091C" w:rsidRDefault="0011091C" w:rsidP="0011091C">
      <w:pPr>
        <w:pStyle w:val="Cabealho"/>
        <w:rPr>
          <w:b/>
        </w:rPr>
      </w:pPr>
    </w:p>
    <w:p w14:paraId="14CBA033" w14:textId="77777777" w:rsidR="008C2F83" w:rsidRDefault="008C2F83" w:rsidP="0011091C">
      <w:pPr>
        <w:pStyle w:val="Cabealho"/>
        <w:rPr>
          <w:b/>
        </w:rPr>
      </w:pPr>
    </w:p>
    <w:p w14:paraId="62CD8F4E" w14:textId="77777777" w:rsidR="008C2F83" w:rsidRDefault="008C2F83" w:rsidP="0011091C">
      <w:pPr>
        <w:pStyle w:val="Cabealho"/>
        <w:rPr>
          <w:b/>
        </w:rPr>
      </w:pPr>
    </w:p>
    <w:p w14:paraId="02FF87D2" w14:textId="77777777" w:rsidR="008C2F83" w:rsidRDefault="008C2F83" w:rsidP="0011091C">
      <w:pPr>
        <w:pStyle w:val="Cabealho"/>
        <w:rPr>
          <w:b/>
        </w:rPr>
      </w:pPr>
    </w:p>
    <w:p w14:paraId="200A26A8" w14:textId="77777777" w:rsidR="008C2F83" w:rsidRDefault="008C2F83" w:rsidP="0011091C">
      <w:pPr>
        <w:pStyle w:val="Cabealho"/>
        <w:rPr>
          <w:b/>
        </w:rPr>
      </w:pPr>
    </w:p>
    <w:p w14:paraId="4079CAAF" w14:textId="77777777" w:rsidR="008C2F83" w:rsidRDefault="008C2F83" w:rsidP="0011091C">
      <w:pPr>
        <w:pStyle w:val="Cabealho"/>
        <w:rPr>
          <w:b/>
        </w:rPr>
      </w:pPr>
    </w:p>
    <w:p w14:paraId="1B616947" w14:textId="77777777" w:rsidR="0011091C" w:rsidRDefault="0011091C" w:rsidP="0011091C">
      <w:pPr>
        <w:pStyle w:val="Cabealho"/>
        <w:rPr>
          <w:b/>
          <w:sz w:val="22"/>
          <w:szCs w:val="22"/>
        </w:rPr>
      </w:pPr>
    </w:p>
    <w:p w14:paraId="03108A22" w14:textId="644405EB"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B74D14">
        <w:rPr>
          <w:sz w:val="22"/>
          <w:szCs w:val="22"/>
        </w:rPr>
        <w:t xml:space="preserve">Campeonato </w:t>
      </w:r>
      <w:r w:rsidR="00847EB9">
        <w:rPr>
          <w:sz w:val="22"/>
          <w:szCs w:val="22"/>
        </w:rPr>
        <w:t>Nacional</w:t>
      </w:r>
      <w:r w:rsidR="00B74D14">
        <w:rPr>
          <w:sz w:val="22"/>
          <w:szCs w:val="22"/>
        </w:rPr>
        <w:t xml:space="preserve"> de Fundo </w:t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 w:rsidR="007C566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AE4F56">
        <w:rPr>
          <w:sz w:val="22"/>
          <w:szCs w:val="22"/>
        </w:rPr>
        <w:t>05 e 06</w:t>
      </w:r>
      <w:r w:rsidR="002E15F7">
        <w:rPr>
          <w:sz w:val="22"/>
          <w:szCs w:val="22"/>
        </w:rPr>
        <w:t>-</w:t>
      </w:r>
      <w:r w:rsidR="005507D7">
        <w:rPr>
          <w:sz w:val="22"/>
          <w:szCs w:val="22"/>
        </w:rPr>
        <w:t>0</w:t>
      </w:r>
      <w:r w:rsidR="00AE4F56">
        <w:rPr>
          <w:sz w:val="22"/>
          <w:szCs w:val="22"/>
        </w:rPr>
        <w:t>3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14:paraId="2C8FFCD1" w14:textId="77777777"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20B0886" wp14:editId="1C52BFBE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4BAB9B6E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" o:allowincell="f"/>
            </w:pict>
          </mc:Fallback>
        </mc:AlternateContent>
      </w:r>
    </w:p>
    <w:p w14:paraId="2AE295D4" w14:textId="0EE58513"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AE4F56">
        <w:rPr>
          <w:sz w:val="22"/>
          <w:szCs w:val="22"/>
        </w:rPr>
        <w:t>Melres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="00D732CA">
        <w:rPr>
          <w:sz w:val="22"/>
          <w:szCs w:val="22"/>
        </w:rPr>
        <w:t xml:space="preserve">               </w:t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B74D14">
        <w:rPr>
          <w:sz w:val="22"/>
          <w:szCs w:val="22"/>
        </w:rPr>
        <w:t>4</w:t>
      </w:r>
      <w:r w:rsidR="00BB157C">
        <w:rPr>
          <w:sz w:val="22"/>
          <w:szCs w:val="22"/>
        </w:rPr>
        <w:t>00</w:t>
      </w:r>
      <w:r w:rsidR="008C2F83">
        <w:rPr>
          <w:sz w:val="22"/>
          <w:szCs w:val="22"/>
        </w:rPr>
        <w:t>0</w:t>
      </w:r>
      <w:r w:rsidR="00BD05DC">
        <w:rPr>
          <w:sz w:val="22"/>
          <w:szCs w:val="22"/>
        </w:rPr>
        <w:t>m</w:t>
      </w:r>
      <w:r w:rsidR="00021DAF">
        <w:rPr>
          <w:sz w:val="22"/>
          <w:szCs w:val="22"/>
        </w:rPr>
        <w:t xml:space="preserve"> (</w:t>
      </w:r>
      <w:proofErr w:type="spellStart"/>
      <w:r w:rsidR="00021DAF">
        <w:rPr>
          <w:sz w:val="22"/>
          <w:szCs w:val="22"/>
        </w:rPr>
        <w:t>juv</w:t>
      </w:r>
      <w:proofErr w:type="spellEnd"/>
      <w:r w:rsidR="00021DAF">
        <w:rPr>
          <w:sz w:val="22"/>
          <w:szCs w:val="22"/>
        </w:rPr>
        <w:t xml:space="preserve"> e </w:t>
      </w:r>
      <w:proofErr w:type="spellStart"/>
      <w:r w:rsidR="00021DAF">
        <w:rPr>
          <w:sz w:val="22"/>
          <w:szCs w:val="22"/>
        </w:rPr>
        <w:t>vet</w:t>
      </w:r>
      <w:proofErr w:type="spellEnd"/>
      <w:r w:rsidR="00021DAF">
        <w:rPr>
          <w:sz w:val="22"/>
          <w:szCs w:val="22"/>
        </w:rPr>
        <w:t xml:space="preserve">); </w:t>
      </w:r>
      <w:r w:rsidR="00D732CA">
        <w:rPr>
          <w:sz w:val="22"/>
          <w:szCs w:val="22"/>
        </w:rPr>
        <w:t>6000m (sen)</w:t>
      </w:r>
    </w:p>
    <w:p w14:paraId="519A9D76" w14:textId="6AB39D29"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</w:t>
      </w:r>
      <w:r w:rsidR="008C2F83">
        <w:rPr>
          <w:sz w:val="22"/>
          <w:szCs w:val="22"/>
        </w:rPr>
        <w:t>iguel Alfaiate</w:t>
      </w:r>
      <w:r w:rsidR="00B74D14">
        <w:rPr>
          <w:sz w:val="22"/>
          <w:szCs w:val="22"/>
        </w:rPr>
        <w:t xml:space="preserve">; </w:t>
      </w:r>
      <w:r w:rsidR="00AE4F56">
        <w:rPr>
          <w:sz w:val="22"/>
          <w:szCs w:val="22"/>
        </w:rPr>
        <w:t>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14:paraId="3397A198" w14:textId="5F9661AF"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E8215C">
        <w:rPr>
          <w:sz w:val="22"/>
          <w:szCs w:val="22"/>
        </w:rPr>
        <w:t xml:space="preserve"> </w:t>
      </w:r>
      <w:r w:rsidR="00AE4F56">
        <w:rPr>
          <w:sz w:val="22"/>
          <w:szCs w:val="22"/>
        </w:rPr>
        <w:t>João Gomes; Maria Cortez</w:t>
      </w:r>
      <w:r w:rsidR="005274F4">
        <w:rPr>
          <w:sz w:val="22"/>
          <w:szCs w:val="22"/>
        </w:rPr>
        <w:tab/>
      </w:r>
    </w:p>
    <w:p w14:paraId="5B1F0302" w14:textId="77777777"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92A54E" wp14:editId="6DDC6D89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077B0F7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rFqIutkAAAAEAQAADwAAAAAAAAAAAAAAAAAKBAAAZHJzL2Rvd25yZXYueG1s&#10;UEsFBgAAAAAEAAQA8wAAABAFAAAAAA==&#10;"/>
            </w:pict>
          </mc:Fallback>
        </mc:AlternateContent>
      </w:r>
    </w:p>
    <w:p w14:paraId="4FC345CF" w14:textId="0E46412B"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AE4F56">
        <w:rPr>
          <w:sz w:val="22"/>
          <w:szCs w:val="22"/>
        </w:rPr>
        <w:t>05</w:t>
      </w:r>
      <w:r w:rsidR="002E15F7" w:rsidRPr="009F3E15">
        <w:rPr>
          <w:sz w:val="22"/>
          <w:szCs w:val="22"/>
        </w:rPr>
        <w:t>-</w:t>
      </w:r>
      <w:r w:rsidR="005507D7">
        <w:rPr>
          <w:sz w:val="22"/>
          <w:szCs w:val="22"/>
        </w:rPr>
        <w:t>0</w:t>
      </w:r>
      <w:r w:rsidR="00AE4F56">
        <w:rPr>
          <w:sz w:val="22"/>
          <w:szCs w:val="22"/>
        </w:rPr>
        <w:t>3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5507D7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183E5C">
        <w:rPr>
          <w:sz w:val="22"/>
          <w:szCs w:val="22"/>
        </w:rPr>
        <w:t>11</w:t>
      </w:r>
      <w:r w:rsidR="00A542B0" w:rsidRPr="009F3E15">
        <w:rPr>
          <w:sz w:val="22"/>
          <w:szCs w:val="22"/>
        </w:rPr>
        <w:t>h</w:t>
      </w:r>
      <w:r w:rsidR="00183E5C">
        <w:rPr>
          <w:sz w:val="22"/>
          <w:szCs w:val="22"/>
        </w:rPr>
        <w:t>30 | 06-03-2022, 07</w:t>
      </w:r>
      <w:r w:rsidR="00AE4F56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14:paraId="1159E720" w14:textId="5C9A5461"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AE4F56">
        <w:rPr>
          <w:sz w:val="22"/>
          <w:szCs w:val="22"/>
        </w:rPr>
        <w:t>05</w:t>
      </w:r>
      <w:r w:rsidR="00AE4F56" w:rsidRPr="009F3E15">
        <w:rPr>
          <w:sz w:val="22"/>
          <w:szCs w:val="22"/>
        </w:rPr>
        <w:t>-</w:t>
      </w:r>
      <w:r w:rsidR="00AE4F56">
        <w:rPr>
          <w:sz w:val="22"/>
          <w:szCs w:val="22"/>
        </w:rPr>
        <w:t>03</w:t>
      </w:r>
      <w:r w:rsidR="00AE4F56" w:rsidRPr="009F3E15">
        <w:rPr>
          <w:sz w:val="22"/>
          <w:szCs w:val="22"/>
        </w:rPr>
        <w:t>-20</w:t>
      </w:r>
      <w:r w:rsidR="00AE4F56">
        <w:rPr>
          <w:sz w:val="22"/>
          <w:szCs w:val="22"/>
        </w:rPr>
        <w:t>22</w:t>
      </w:r>
      <w:r w:rsidR="00AE4F56" w:rsidRPr="009F3E15">
        <w:rPr>
          <w:sz w:val="22"/>
          <w:szCs w:val="22"/>
        </w:rPr>
        <w:t xml:space="preserve">, </w:t>
      </w:r>
      <w:r w:rsidR="00183E5C">
        <w:rPr>
          <w:sz w:val="22"/>
          <w:szCs w:val="22"/>
        </w:rPr>
        <w:t>19</w:t>
      </w:r>
      <w:r w:rsidR="00AE4F56" w:rsidRPr="009F3E15">
        <w:rPr>
          <w:sz w:val="22"/>
          <w:szCs w:val="22"/>
        </w:rPr>
        <w:t>h</w:t>
      </w:r>
      <w:r w:rsidR="00AE4F56">
        <w:rPr>
          <w:sz w:val="22"/>
          <w:szCs w:val="22"/>
        </w:rPr>
        <w:t xml:space="preserve"> | 06-03-2022, </w:t>
      </w:r>
      <w:r w:rsidR="00183E5C">
        <w:rPr>
          <w:sz w:val="22"/>
          <w:szCs w:val="22"/>
        </w:rPr>
        <w:t>20</w:t>
      </w:r>
      <w:r w:rsidR="00AE4F56">
        <w:rPr>
          <w:sz w:val="22"/>
          <w:szCs w:val="22"/>
        </w:rPr>
        <w:t>h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14:paraId="410470B2" w14:textId="77777777"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3168F" wp14:editId="4065341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913ABEF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"/>
            </w:pict>
          </mc:Fallback>
        </mc:AlternateContent>
      </w:r>
    </w:p>
    <w:p w14:paraId="62642DBC" w14:textId="7B9D4B03"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AE4F56">
        <w:rPr>
          <w:b/>
          <w:sz w:val="22"/>
          <w:szCs w:val="22"/>
        </w:rPr>
        <w:t xml:space="preserve"> </w:t>
      </w:r>
      <w:r w:rsidR="00AE4F56" w:rsidRPr="00AE4F56">
        <w:rPr>
          <w:sz w:val="22"/>
          <w:szCs w:val="22"/>
        </w:rPr>
        <w:t>Levar almoço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14:paraId="383B73AB" w14:textId="77777777" w:rsidR="00533B74" w:rsidRDefault="00533B74" w:rsidP="0011091C">
      <w:pPr>
        <w:pStyle w:val="Cabealho"/>
        <w:rPr>
          <w:b/>
          <w:sz w:val="22"/>
          <w:szCs w:val="22"/>
        </w:rPr>
      </w:pPr>
    </w:p>
    <w:p w14:paraId="5BD12FF3" w14:textId="77777777"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14:paraId="03296C66" w14:textId="77777777"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8CC694" wp14:editId="04AADC48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0E26401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qGxrwEAAEgDAAAOAAAAZHJzL2Uyb0RvYy54bWysU8Fu2zAMvQ/YPwi6L3aCZe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" o:allowincell="f"/>
            </w:pict>
          </mc:Fallback>
        </mc:AlternateContent>
      </w:r>
    </w:p>
    <w:p w14:paraId="673046D7" w14:textId="77777777"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14:paraId="421A9261" w14:textId="77777777"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526C01" w14:paraId="1A4C518D" w14:textId="77777777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F697" w14:textId="5837C12A" w:rsidR="00183E5C" w:rsidRPr="006129AE" w:rsidRDefault="00183E5C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bookmarkStart w:id="0" w:name="_GoBack"/>
            <w:bookmarkEnd w:id="0"/>
            <w:r w:rsidRPr="006129AE">
              <w:rPr>
                <w:rFonts w:eastAsia="SimSun"/>
                <w:sz w:val="22"/>
                <w:szCs w:val="22"/>
              </w:rPr>
              <w:t>05/03 (sábado)</w:t>
            </w:r>
          </w:p>
          <w:p w14:paraId="6DFA5EF1" w14:textId="391938F7" w:rsidR="00183E5C" w:rsidRPr="006129AE" w:rsidRDefault="00183E5C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</w:p>
          <w:p w14:paraId="7A9F9CB0" w14:textId="63A0DE50" w:rsidR="00D456E7" w:rsidRPr="006129AE" w:rsidRDefault="00D456E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1XJuvM Afonso Queirós</w:t>
            </w:r>
          </w:p>
          <w:p w14:paraId="2D7D958E" w14:textId="39B03714" w:rsidR="00D456E7" w:rsidRPr="006129AE" w:rsidRDefault="00D456E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1XJuvM Gabriel Lopes</w:t>
            </w:r>
          </w:p>
          <w:p w14:paraId="4BA31683" w14:textId="6ADEA97D" w:rsidR="00D456E7" w:rsidRPr="006129AE" w:rsidRDefault="00D456E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2XJuvM Tomás Duarte/Rodrigo Sousa</w:t>
            </w:r>
          </w:p>
          <w:p w14:paraId="7B190EA0" w14:textId="14ED9CA8" w:rsidR="00D456E7" w:rsidRPr="006129AE" w:rsidRDefault="00D456E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2XJuvM Lourenço Costa/António Serra</w:t>
            </w:r>
          </w:p>
          <w:p w14:paraId="40B34DFD" w14:textId="77777777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1XSenM Eduardo Sousa</w:t>
            </w:r>
          </w:p>
          <w:p w14:paraId="39C3C2F8" w14:textId="77777777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1XSenM Guilherme Miranda</w:t>
            </w:r>
          </w:p>
          <w:p w14:paraId="0FF71B86" w14:textId="77777777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1XVetM Júlio Reis</w:t>
            </w:r>
          </w:p>
          <w:p w14:paraId="20D46A1A" w14:textId="15E7A060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2XVetM Rui Dias/Nuno Silva</w:t>
            </w:r>
          </w:p>
          <w:p w14:paraId="016CA99B" w14:textId="77777777" w:rsidR="00183E5C" w:rsidRPr="006129AE" w:rsidRDefault="00183E5C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</w:p>
          <w:p w14:paraId="6CD74509" w14:textId="601316F1" w:rsidR="00D456E7" w:rsidRPr="006129AE" w:rsidRDefault="00D456E7" w:rsidP="005507D7">
            <w:pPr>
              <w:pStyle w:val="Cabealho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9F86" w14:textId="2F73E341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06/03 (domingo)</w:t>
            </w:r>
          </w:p>
          <w:p w14:paraId="252CA0F7" w14:textId="77777777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</w:p>
          <w:p w14:paraId="5917A7B1" w14:textId="099182A6" w:rsidR="00DB43F0" w:rsidRPr="006129AE" w:rsidRDefault="00DB43F0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Atletas que se apurem nas eliminatória de sábado</w:t>
            </w:r>
          </w:p>
          <w:p w14:paraId="25A78FCF" w14:textId="77777777" w:rsidR="00183E5C" w:rsidRPr="006129AE" w:rsidRDefault="00183E5C" w:rsidP="00183E5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 xml:space="preserve">2XJuvF Mariana Cardoso/Leonor Prata </w:t>
            </w:r>
          </w:p>
          <w:p w14:paraId="17AB277C" w14:textId="6F18CAE5" w:rsidR="00183E5C" w:rsidRPr="006129AE" w:rsidRDefault="00183E5C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4XJuvF Violeta Constante/Constança Oliveira/Maria Fonseca/Ana Cunha</w:t>
            </w:r>
          </w:p>
          <w:p w14:paraId="5763FC95" w14:textId="31DDC296" w:rsidR="00183E5C" w:rsidRPr="006129AE" w:rsidRDefault="00183E5C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4XJuvM Tomás Gaspar/João Fernandes/Dinis da Lagem/David Godinho</w:t>
            </w:r>
          </w:p>
          <w:p w14:paraId="269CA286" w14:textId="2C0627BB" w:rsidR="00D456E7" w:rsidRPr="006129AE" w:rsidRDefault="00D456E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4-JunM Alexandre Magalhães/Guilherme Cruz/Martim Simões/Tiago Saldanha</w:t>
            </w:r>
          </w:p>
          <w:p w14:paraId="032F0216" w14:textId="7562A5D7" w:rsidR="00D456E7" w:rsidRPr="006129AE" w:rsidRDefault="00D456E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4XJunM José Dias/Duarte Franco/João Piedade/Afonso Batista</w:t>
            </w:r>
          </w:p>
          <w:p w14:paraId="3CD4BEE0" w14:textId="29F28CFE" w:rsidR="00D456E7" w:rsidRPr="006129AE" w:rsidRDefault="00D456E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4-SenM João Gomes/</w:t>
            </w:r>
            <w:r w:rsidR="00DB43F0" w:rsidRPr="006129AE">
              <w:rPr>
                <w:rFonts w:eastAsia="SimSun"/>
                <w:sz w:val="22"/>
                <w:szCs w:val="22"/>
              </w:rPr>
              <w:t>Allison Russo</w:t>
            </w:r>
            <w:r w:rsidRPr="006129AE">
              <w:rPr>
                <w:rFonts w:eastAsia="SimSun"/>
                <w:sz w:val="22"/>
                <w:szCs w:val="22"/>
              </w:rPr>
              <w:t>/Rui Pilar/Miguel Alfaiate</w:t>
            </w:r>
          </w:p>
          <w:p w14:paraId="04342A57" w14:textId="4E54019B" w:rsidR="00D456E7" w:rsidRPr="006129AE" w:rsidRDefault="00D456E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>4XSenM Tiago Susano/Pedro Fraga/Gonçalo Delgado/Ricardo Paula</w:t>
            </w:r>
          </w:p>
          <w:p w14:paraId="28107459" w14:textId="72003B4B" w:rsidR="00D456E7" w:rsidRPr="006129AE" w:rsidRDefault="00D456E7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129AE">
              <w:rPr>
                <w:rFonts w:eastAsia="SimSun"/>
                <w:sz w:val="22"/>
                <w:szCs w:val="22"/>
              </w:rPr>
              <w:t xml:space="preserve">1XVetF Isabel Esteves </w:t>
            </w:r>
          </w:p>
        </w:tc>
      </w:tr>
    </w:tbl>
    <w:p w14:paraId="7CE1522E" w14:textId="6048F6B0" w:rsidR="0011091C" w:rsidRPr="00526C01" w:rsidRDefault="0011091C" w:rsidP="00207184"/>
    <w:sectPr w:rsidR="0011091C" w:rsidRPr="00526C0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09912" w14:textId="77777777" w:rsidR="00752780" w:rsidRDefault="00752780" w:rsidP="00A257A2">
      <w:r>
        <w:separator/>
      </w:r>
    </w:p>
  </w:endnote>
  <w:endnote w:type="continuationSeparator" w:id="0">
    <w:p w14:paraId="3FFD00EB" w14:textId="77777777" w:rsidR="00752780" w:rsidRDefault="00752780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87CA7" w14:textId="77777777" w:rsidR="00752780" w:rsidRDefault="00752780" w:rsidP="00A257A2">
      <w:r>
        <w:separator/>
      </w:r>
    </w:p>
  </w:footnote>
  <w:footnote w:type="continuationSeparator" w:id="0">
    <w:p w14:paraId="7574110F" w14:textId="77777777" w:rsidR="00752780" w:rsidRDefault="00752780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36DBA" w14:textId="77777777"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FDB9C97" wp14:editId="17132965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533C3" w14:textId="77777777"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21DAF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0F0B7C"/>
    <w:rsid w:val="0011091C"/>
    <w:rsid w:val="00112508"/>
    <w:rsid w:val="00123054"/>
    <w:rsid w:val="00136347"/>
    <w:rsid w:val="0016132A"/>
    <w:rsid w:val="001734C0"/>
    <w:rsid w:val="00183E5C"/>
    <w:rsid w:val="00192564"/>
    <w:rsid w:val="00193962"/>
    <w:rsid w:val="00195A37"/>
    <w:rsid w:val="001A0753"/>
    <w:rsid w:val="001B53BA"/>
    <w:rsid w:val="001B6EFE"/>
    <w:rsid w:val="001C584C"/>
    <w:rsid w:val="001D6DF2"/>
    <w:rsid w:val="001F03D5"/>
    <w:rsid w:val="00207184"/>
    <w:rsid w:val="002226E0"/>
    <w:rsid w:val="0022341E"/>
    <w:rsid w:val="00226EA0"/>
    <w:rsid w:val="00246FB2"/>
    <w:rsid w:val="002503CA"/>
    <w:rsid w:val="00251FC1"/>
    <w:rsid w:val="002870D6"/>
    <w:rsid w:val="002923AA"/>
    <w:rsid w:val="002962E1"/>
    <w:rsid w:val="002A0726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4A0E"/>
    <w:rsid w:val="00386358"/>
    <w:rsid w:val="003C0DB2"/>
    <w:rsid w:val="003F5BA0"/>
    <w:rsid w:val="003F6071"/>
    <w:rsid w:val="0041177E"/>
    <w:rsid w:val="00415B51"/>
    <w:rsid w:val="00422356"/>
    <w:rsid w:val="00436C83"/>
    <w:rsid w:val="00442BAD"/>
    <w:rsid w:val="00481BCC"/>
    <w:rsid w:val="004D56D7"/>
    <w:rsid w:val="004E506A"/>
    <w:rsid w:val="004F372B"/>
    <w:rsid w:val="005247F1"/>
    <w:rsid w:val="00526C01"/>
    <w:rsid w:val="005274F4"/>
    <w:rsid w:val="005306C0"/>
    <w:rsid w:val="00533B74"/>
    <w:rsid w:val="00535543"/>
    <w:rsid w:val="005507D7"/>
    <w:rsid w:val="005625B8"/>
    <w:rsid w:val="00571C87"/>
    <w:rsid w:val="00593E9E"/>
    <w:rsid w:val="005B3A6A"/>
    <w:rsid w:val="005C156B"/>
    <w:rsid w:val="005C2ADA"/>
    <w:rsid w:val="005C343B"/>
    <w:rsid w:val="005D17B7"/>
    <w:rsid w:val="005E0DA4"/>
    <w:rsid w:val="005F271B"/>
    <w:rsid w:val="006129AE"/>
    <w:rsid w:val="006168EC"/>
    <w:rsid w:val="00617E27"/>
    <w:rsid w:val="0062665A"/>
    <w:rsid w:val="0064268F"/>
    <w:rsid w:val="0065289A"/>
    <w:rsid w:val="00657B6B"/>
    <w:rsid w:val="00686C31"/>
    <w:rsid w:val="0069003D"/>
    <w:rsid w:val="006A53B9"/>
    <w:rsid w:val="006B1468"/>
    <w:rsid w:val="00720590"/>
    <w:rsid w:val="00750D68"/>
    <w:rsid w:val="007515C4"/>
    <w:rsid w:val="00752780"/>
    <w:rsid w:val="00764D00"/>
    <w:rsid w:val="007B590E"/>
    <w:rsid w:val="007B6FC6"/>
    <w:rsid w:val="007C5660"/>
    <w:rsid w:val="007E4973"/>
    <w:rsid w:val="00801688"/>
    <w:rsid w:val="00814450"/>
    <w:rsid w:val="00826039"/>
    <w:rsid w:val="00835E12"/>
    <w:rsid w:val="00843B43"/>
    <w:rsid w:val="00847EB9"/>
    <w:rsid w:val="008632A9"/>
    <w:rsid w:val="00867264"/>
    <w:rsid w:val="00880102"/>
    <w:rsid w:val="008C127D"/>
    <w:rsid w:val="008C2F83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2012"/>
    <w:rsid w:val="009242A1"/>
    <w:rsid w:val="00925894"/>
    <w:rsid w:val="00925B72"/>
    <w:rsid w:val="0097110A"/>
    <w:rsid w:val="009B4FFF"/>
    <w:rsid w:val="009F0916"/>
    <w:rsid w:val="009F3E15"/>
    <w:rsid w:val="009F4C69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3BA1"/>
    <w:rsid w:val="00AB4BA3"/>
    <w:rsid w:val="00AB4EE5"/>
    <w:rsid w:val="00AD5A75"/>
    <w:rsid w:val="00AE4F56"/>
    <w:rsid w:val="00B168FA"/>
    <w:rsid w:val="00B303CB"/>
    <w:rsid w:val="00B419EF"/>
    <w:rsid w:val="00B45EAE"/>
    <w:rsid w:val="00B66C31"/>
    <w:rsid w:val="00B715E0"/>
    <w:rsid w:val="00B72A29"/>
    <w:rsid w:val="00B74D14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3692D"/>
    <w:rsid w:val="00C43A9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456E7"/>
    <w:rsid w:val="00D472E4"/>
    <w:rsid w:val="00D732CA"/>
    <w:rsid w:val="00DB43F0"/>
    <w:rsid w:val="00DB58B3"/>
    <w:rsid w:val="00DD4420"/>
    <w:rsid w:val="00DF4ACC"/>
    <w:rsid w:val="00E031AE"/>
    <w:rsid w:val="00E03EF5"/>
    <w:rsid w:val="00E04842"/>
    <w:rsid w:val="00E21DD7"/>
    <w:rsid w:val="00E71636"/>
    <w:rsid w:val="00E80E70"/>
    <w:rsid w:val="00E8215C"/>
    <w:rsid w:val="00E97644"/>
    <w:rsid w:val="00E97BEC"/>
    <w:rsid w:val="00EC3679"/>
    <w:rsid w:val="00ED135D"/>
    <w:rsid w:val="00ED2D28"/>
    <w:rsid w:val="00EE5564"/>
    <w:rsid w:val="00EF04C6"/>
    <w:rsid w:val="00EF0FCE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D486E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EE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70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14</cp:revision>
  <cp:lastPrinted>2021-11-18T19:15:00Z</cp:lastPrinted>
  <dcterms:created xsi:type="dcterms:W3CDTF">2022-02-22T18:13:00Z</dcterms:created>
  <dcterms:modified xsi:type="dcterms:W3CDTF">2022-03-07T13:13:00Z</dcterms:modified>
</cp:coreProperties>
</file>