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-489585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4.75pt;margin-top:-38.55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FJNKDXeAAAACw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6C0A87">
        <w:rPr>
          <w:sz w:val="22"/>
          <w:szCs w:val="22"/>
        </w:rPr>
        <w:t>4</w:t>
      </w:r>
      <w:r w:rsidR="00A257A2" w:rsidRPr="00DE7F0B">
        <w:rPr>
          <w:sz w:val="22"/>
          <w:szCs w:val="22"/>
        </w:rPr>
        <w:t>.ª</w:t>
      </w:r>
      <w:r w:rsidR="00A257A2">
        <w:rPr>
          <w:sz w:val="22"/>
          <w:szCs w:val="22"/>
        </w:rPr>
        <w:t xml:space="preserve"> </w:t>
      </w:r>
      <w:r w:rsidR="00A564CF">
        <w:rPr>
          <w:sz w:val="22"/>
          <w:szCs w:val="22"/>
        </w:rPr>
        <w:t>P</w:t>
      </w:r>
      <w:r w:rsidR="00A257A2">
        <w:rPr>
          <w:sz w:val="22"/>
          <w:szCs w:val="22"/>
        </w:rPr>
        <w:t xml:space="preserve">rova </w:t>
      </w:r>
      <w:r w:rsidR="002E15F7" w:rsidRPr="002E15F7">
        <w:rPr>
          <w:sz w:val="22"/>
          <w:szCs w:val="22"/>
        </w:rPr>
        <w:t>Torneio</w:t>
      </w:r>
      <w:r w:rsidR="002E15F7">
        <w:rPr>
          <w:b/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1as Remadas</w:t>
      </w:r>
      <w:r w:rsidR="00BB157C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 xml:space="preserve">+ </w:t>
      </w:r>
      <w:r w:rsidR="006C0A87">
        <w:rPr>
          <w:sz w:val="22"/>
          <w:szCs w:val="22"/>
        </w:rPr>
        <w:t>Complementares</w:t>
      </w:r>
      <w:r w:rsidR="00DE7F0B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ab/>
      </w:r>
      <w:r w:rsidR="00DE7F0B">
        <w:rPr>
          <w:sz w:val="22"/>
          <w:szCs w:val="22"/>
        </w:rPr>
        <w:tab/>
        <w:t>D</w:t>
      </w:r>
      <w:r>
        <w:rPr>
          <w:b/>
          <w:sz w:val="22"/>
          <w:szCs w:val="22"/>
        </w:rPr>
        <w:t>ata:</w:t>
      </w:r>
      <w:r w:rsidR="005274F4">
        <w:rPr>
          <w:sz w:val="22"/>
          <w:szCs w:val="22"/>
        </w:rPr>
        <w:t xml:space="preserve"> </w:t>
      </w:r>
      <w:r w:rsidR="006C0A87">
        <w:rPr>
          <w:sz w:val="22"/>
          <w:szCs w:val="22"/>
        </w:rPr>
        <w:t>12</w:t>
      </w:r>
      <w:r w:rsidR="002E15F7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6C0A87">
        <w:rPr>
          <w:sz w:val="22"/>
          <w:szCs w:val="22"/>
        </w:rPr>
        <w:t>2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1D4643">
        <w:rPr>
          <w:sz w:val="22"/>
          <w:szCs w:val="22"/>
        </w:rPr>
        <w:t>Montemor-o-Velho</w:t>
      </w:r>
      <w:r w:rsidR="00851F97">
        <w:rPr>
          <w:sz w:val="22"/>
          <w:szCs w:val="22"/>
        </w:rPr>
        <w:t xml:space="preserve">           </w:t>
      </w:r>
      <w:r w:rsidR="006C0A87">
        <w:rPr>
          <w:sz w:val="22"/>
          <w:szCs w:val="22"/>
        </w:rPr>
        <w:tab/>
        <w:t xml:space="preserve">                          </w:t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1D4643" w:rsidRPr="00851F97">
        <w:rPr>
          <w:sz w:val="18"/>
          <w:szCs w:val="18"/>
        </w:rPr>
        <w:t>250m (</w:t>
      </w:r>
      <w:proofErr w:type="spellStart"/>
      <w:r w:rsidR="001D4643" w:rsidRPr="00851F97">
        <w:rPr>
          <w:sz w:val="18"/>
          <w:szCs w:val="18"/>
        </w:rPr>
        <w:t>benj</w:t>
      </w:r>
      <w:proofErr w:type="spellEnd"/>
      <w:r w:rsidR="006C0A87">
        <w:rPr>
          <w:sz w:val="18"/>
          <w:szCs w:val="18"/>
        </w:rPr>
        <w:t xml:space="preserve">, </w:t>
      </w:r>
      <w:proofErr w:type="spellStart"/>
      <w:r w:rsidR="006C0A87">
        <w:rPr>
          <w:sz w:val="18"/>
          <w:szCs w:val="18"/>
        </w:rPr>
        <w:t>inf</w:t>
      </w:r>
      <w:proofErr w:type="spellEnd"/>
      <w:r w:rsidR="001D4643" w:rsidRPr="00851F97">
        <w:rPr>
          <w:sz w:val="18"/>
          <w:szCs w:val="18"/>
        </w:rPr>
        <w:t>)</w:t>
      </w:r>
      <w:proofErr w:type="gramStart"/>
      <w:r w:rsidR="001D4643" w:rsidRPr="00851F97">
        <w:rPr>
          <w:sz w:val="18"/>
          <w:szCs w:val="18"/>
        </w:rPr>
        <w:t>;</w:t>
      </w:r>
      <w:r w:rsidR="00BB157C" w:rsidRPr="00851F97">
        <w:rPr>
          <w:sz w:val="18"/>
          <w:szCs w:val="18"/>
        </w:rPr>
        <w:t>500</w:t>
      </w:r>
      <w:r w:rsidR="00BD05DC" w:rsidRPr="00851F97">
        <w:rPr>
          <w:sz w:val="18"/>
          <w:szCs w:val="18"/>
        </w:rPr>
        <w:t>m</w:t>
      </w:r>
      <w:r w:rsidR="00BB157C" w:rsidRPr="00851F97">
        <w:rPr>
          <w:sz w:val="18"/>
          <w:szCs w:val="18"/>
        </w:rPr>
        <w:t>(</w:t>
      </w:r>
      <w:proofErr w:type="spellStart"/>
      <w:r w:rsidR="006C0A87">
        <w:rPr>
          <w:sz w:val="18"/>
          <w:szCs w:val="18"/>
        </w:rPr>
        <w:t>inic</w:t>
      </w:r>
      <w:proofErr w:type="spellEnd"/>
      <w:proofErr w:type="gramEnd"/>
      <w:r w:rsidR="00851F97" w:rsidRPr="00851F97">
        <w:rPr>
          <w:sz w:val="18"/>
          <w:szCs w:val="18"/>
        </w:rPr>
        <w:t xml:space="preserve">, </w:t>
      </w:r>
      <w:proofErr w:type="spellStart"/>
      <w:r w:rsidR="00851F97" w:rsidRPr="00851F97">
        <w:rPr>
          <w:sz w:val="18"/>
          <w:szCs w:val="18"/>
        </w:rPr>
        <w:t>adp</w:t>
      </w:r>
      <w:proofErr w:type="spellEnd"/>
      <w:r w:rsidR="006C0A87">
        <w:rPr>
          <w:sz w:val="18"/>
          <w:szCs w:val="18"/>
        </w:rPr>
        <w:t xml:space="preserve">); </w:t>
      </w:r>
      <w:proofErr w:type="gramStart"/>
      <w:r w:rsidR="006C0A87">
        <w:rPr>
          <w:sz w:val="18"/>
          <w:szCs w:val="18"/>
        </w:rPr>
        <w:t>1000m(</w:t>
      </w:r>
      <w:proofErr w:type="spellStart"/>
      <w:r w:rsidR="006C0A87">
        <w:rPr>
          <w:sz w:val="18"/>
          <w:szCs w:val="18"/>
        </w:rPr>
        <w:t>juv</w:t>
      </w:r>
      <w:proofErr w:type="spellEnd"/>
      <w:proofErr w:type="gramEnd"/>
      <w:r w:rsidR="006C0A87">
        <w:rPr>
          <w:sz w:val="18"/>
          <w:szCs w:val="18"/>
        </w:rPr>
        <w:t>)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M.ª João Portugal</w:t>
      </w:r>
      <w:r w:rsidR="00BB157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8C29C3">
        <w:rPr>
          <w:sz w:val="22"/>
          <w:szCs w:val="22"/>
        </w:rPr>
        <w:t xml:space="preserve"> </w:t>
      </w:r>
      <w:r w:rsidR="006C0A87">
        <w:rPr>
          <w:sz w:val="22"/>
          <w:szCs w:val="22"/>
        </w:rPr>
        <w:t>Sara Silva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6C0A87">
        <w:rPr>
          <w:sz w:val="22"/>
          <w:szCs w:val="22"/>
        </w:rPr>
        <w:t>12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6C0A87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8632A9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6C0A87">
        <w:rPr>
          <w:sz w:val="22"/>
          <w:szCs w:val="22"/>
        </w:rPr>
        <w:t>12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6C0A87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C601C1">
        <w:rPr>
          <w:sz w:val="22"/>
          <w:szCs w:val="22"/>
        </w:rPr>
        <w:t>, 1</w:t>
      </w:r>
      <w:r w:rsidR="008632A9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h</w:t>
      </w:r>
      <w:r w:rsidR="00BB157C">
        <w:rPr>
          <w:sz w:val="22"/>
          <w:szCs w:val="22"/>
        </w:rPr>
        <w:t>30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8632A9" w:rsidRPr="008632A9">
        <w:rPr>
          <w:sz w:val="22"/>
          <w:szCs w:val="22"/>
        </w:rPr>
        <w:t>Levar lanche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1as Remadas</w:t>
            </w:r>
          </w:p>
          <w:p w:rsidR="00D331FF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>1X</w:t>
            </w:r>
            <w:r w:rsidR="008632A9" w:rsidRPr="00B81786">
              <w:rPr>
                <w:rFonts w:eastAsia="SimSun"/>
                <w:sz w:val="22"/>
                <w:szCs w:val="22"/>
              </w:rPr>
              <w:t>BenjF Beatriz</w:t>
            </w:r>
            <w:r w:rsidR="00066F47" w:rsidRPr="00B81786">
              <w:rPr>
                <w:rFonts w:eastAsia="SimSun"/>
                <w:sz w:val="22"/>
                <w:szCs w:val="22"/>
              </w:rPr>
              <w:t xml:space="preserve"> da</w:t>
            </w:r>
            <w:r w:rsidR="008632A9" w:rsidRPr="00B81786">
              <w:rPr>
                <w:rFonts w:eastAsia="SimSun"/>
                <w:sz w:val="22"/>
                <w:szCs w:val="22"/>
              </w:rPr>
              <w:t xml:space="preserve"> Lagem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BenjM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João Fialho</w:t>
            </w:r>
          </w:p>
          <w:p w:rsidR="006C0A87" w:rsidRPr="00D43838" w:rsidRDefault="006C0A87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D43838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Pr="00D43838">
              <w:rPr>
                <w:rFonts w:eastAsia="SimSun"/>
                <w:strike/>
                <w:sz w:val="22"/>
                <w:szCs w:val="22"/>
              </w:rPr>
              <w:t>BenjM</w:t>
            </w:r>
            <w:proofErr w:type="spellEnd"/>
            <w:r w:rsidRPr="00D43838">
              <w:rPr>
                <w:rFonts w:eastAsia="SimSun"/>
                <w:strike/>
                <w:sz w:val="22"/>
                <w:szCs w:val="22"/>
              </w:rPr>
              <w:t xml:space="preserve"> Miguel Cunha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InfF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Diana Geraldo</w:t>
            </w:r>
          </w:p>
          <w:p w:rsidR="00BB157C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B81786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B81786">
              <w:rPr>
                <w:rFonts w:eastAsia="SimSun"/>
                <w:sz w:val="22"/>
                <w:szCs w:val="22"/>
              </w:rPr>
              <w:t xml:space="preserve"> Eduardo Prata</w:t>
            </w:r>
          </w:p>
          <w:p w:rsidR="00BB157C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B81786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B81786">
              <w:rPr>
                <w:rFonts w:eastAsia="SimSun"/>
                <w:sz w:val="22"/>
                <w:szCs w:val="22"/>
              </w:rPr>
              <w:t xml:space="preserve"> Manuel Geraldo</w:t>
            </w:r>
          </w:p>
          <w:p w:rsidR="008632A9" w:rsidRPr="00304499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304499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8632A9" w:rsidRPr="00304499">
              <w:rPr>
                <w:rFonts w:eastAsia="SimSun"/>
                <w:strike/>
                <w:sz w:val="22"/>
                <w:szCs w:val="22"/>
              </w:rPr>
              <w:t>InfM</w:t>
            </w:r>
            <w:proofErr w:type="spellEnd"/>
            <w:r w:rsidR="008632A9" w:rsidRPr="00304499">
              <w:rPr>
                <w:rFonts w:eastAsia="SimSun"/>
                <w:strike/>
                <w:sz w:val="22"/>
                <w:szCs w:val="22"/>
              </w:rPr>
              <w:t xml:space="preserve"> Ricardo Araújo</w:t>
            </w:r>
          </w:p>
          <w:p w:rsidR="00C2467A" w:rsidRPr="00B81786" w:rsidRDefault="00C2467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B81786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B81786">
              <w:rPr>
                <w:rFonts w:eastAsia="SimSun"/>
                <w:sz w:val="22"/>
                <w:szCs w:val="22"/>
              </w:rPr>
              <w:t xml:space="preserve"> David Pessoa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Maria Carvalheiro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Mafalda Rodrigues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Maria Martins</w:t>
            </w:r>
          </w:p>
          <w:p w:rsidR="008632A9" w:rsidRPr="00D43838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bookmarkStart w:id="0" w:name="_GoBack"/>
            <w:r w:rsidRPr="00D43838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8632A9" w:rsidRPr="00D43838">
              <w:rPr>
                <w:rFonts w:eastAsia="SimSun"/>
                <w:strike/>
                <w:sz w:val="22"/>
                <w:szCs w:val="22"/>
              </w:rPr>
              <w:t>InicM</w:t>
            </w:r>
            <w:proofErr w:type="spellEnd"/>
            <w:r w:rsidR="008632A9" w:rsidRPr="00D43838">
              <w:rPr>
                <w:rFonts w:eastAsia="SimSun"/>
                <w:strike/>
                <w:sz w:val="22"/>
                <w:szCs w:val="22"/>
              </w:rPr>
              <w:t xml:space="preserve"> Hugo Noronha</w:t>
            </w:r>
          </w:p>
          <w:bookmarkEnd w:id="0"/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Martim Domingues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Afonso Lázaro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Bernardo Rocha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Francisco Pereira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Gonçalo Franca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Carolina Rebelo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Sofia Pereira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Afonso Lopes</w:t>
            </w:r>
          </w:p>
          <w:p w:rsidR="006C0A87" w:rsidRPr="00B81786" w:rsidRDefault="006C0A87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B81786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B81786">
              <w:rPr>
                <w:rFonts w:eastAsia="SimSun"/>
                <w:sz w:val="22"/>
                <w:szCs w:val="22"/>
              </w:rPr>
              <w:t xml:space="preserve"> Martim Carvalho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Tomás Martins</w:t>
            </w:r>
          </w:p>
          <w:p w:rsidR="008632A9" w:rsidRPr="00B81786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B81786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B81786">
              <w:rPr>
                <w:rFonts w:eastAsia="SimSun"/>
                <w:sz w:val="22"/>
                <w:szCs w:val="22"/>
              </w:rPr>
              <w:t xml:space="preserve"> José Faneca</w:t>
            </w:r>
          </w:p>
          <w:p w:rsidR="0015704C" w:rsidRPr="009F3E15" w:rsidRDefault="0015704C" w:rsidP="0015704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B81786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B81786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B81786">
              <w:rPr>
                <w:rFonts w:eastAsia="SimSun"/>
                <w:sz w:val="22"/>
                <w:szCs w:val="22"/>
              </w:rPr>
              <w:t xml:space="preserve"> Francisco Peixoto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9B9" w:rsidRDefault="00BB157C" w:rsidP="00B93D51">
            <w:pPr>
              <w:pStyle w:val="Cabealho"/>
              <w:rPr>
                <w:rFonts w:eastAsia="SimSun"/>
                <w:b/>
                <w:sz w:val="22"/>
                <w:szCs w:val="22"/>
                <w:u w:val="double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Complementares</w:t>
            </w:r>
          </w:p>
          <w:p w:rsidR="00B83974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1XInfM Guilherme Costa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2XInfM André Godinho/Rodrigo Lázaro 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1XInicM Manuel Costa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1XInicM Pedro Cardoso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2XInicF Iara Cruz/Mafalda Nunes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2XInicM </w:t>
            </w:r>
            <w:r w:rsidRPr="00304499">
              <w:rPr>
                <w:rFonts w:eastAsia="SimSun"/>
                <w:strike/>
                <w:sz w:val="22"/>
                <w:szCs w:val="22"/>
              </w:rPr>
              <w:t>Pedro Pedrosa</w:t>
            </w:r>
            <w:r>
              <w:rPr>
                <w:rFonts w:eastAsia="SimSun"/>
                <w:sz w:val="22"/>
                <w:szCs w:val="22"/>
              </w:rPr>
              <w:t>/Francisco Gomes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2XInicM Afonso Silva/Artur Ribeiro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1XJuvF Constança Oliveira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1XJuvF Leonor Prata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2XJuvF Violeta Constante/Ana Cunha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2XJuvF Maria Fonseca/Mariana Cardoso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4XJuvF Violeta Constante/Ana Cunha/Maria Fonseca/Mariana Cardoso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Tomás Duarte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Gabriel Lopes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Afonso Queirós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2XJuvM Rodrigo Sousa/Simão Albuquerque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2XJuvM Lourenço Costa/António Serra 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4XJuvM Tomás Gaspar/João Fernandes/Dinis da Lagem/David Godinho</w:t>
            </w:r>
          </w:p>
          <w:p w:rsidR="00B81786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1XAdapM Augusto Gonçalves</w:t>
            </w:r>
          </w:p>
          <w:p w:rsidR="00B81786" w:rsidRPr="007B590E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8+JuvM Tomás Gaspar/João Fernandes/Dinis Lagem/David Godinho/Rodrigo Sousa/Simão Albuquerque/</w:t>
            </w:r>
            <w:r w:rsidR="0015708F">
              <w:rPr>
                <w:rFonts w:eastAsia="SimSun"/>
                <w:sz w:val="22"/>
                <w:szCs w:val="22"/>
              </w:rPr>
              <w:t>Lourenço Costa/António Serra/Afonso Queirós (</w:t>
            </w:r>
            <w:proofErr w:type="spellStart"/>
            <w:r w:rsidR="0015708F">
              <w:rPr>
                <w:rFonts w:eastAsia="SimSun"/>
                <w:sz w:val="22"/>
                <w:szCs w:val="22"/>
              </w:rPr>
              <w:t>tim</w:t>
            </w:r>
            <w:proofErr w:type="spellEnd"/>
            <w:r w:rsidR="0015708F">
              <w:rPr>
                <w:rFonts w:eastAsia="SimSun"/>
                <w:sz w:val="22"/>
                <w:szCs w:val="22"/>
              </w:rPr>
              <w:t>)</w:t>
            </w:r>
          </w:p>
        </w:tc>
      </w:tr>
    </w:tbl>
    <w:p w:rsidR="0011091C" w:rsidRPr="009F3E15" w:rsidRDefault="0011091C"/>
    <w:sectPr w:rsidR="0011091C" w:rsidRPr="009F3E1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565" w:rsidRDefault="00FD3565" w:rsidP="00A257A2">
      <w:r>
        <w:separator/>
      </w:r>
    </w:p>
  </w:endnote>
  <w:endnote w:type="continuationSeparator" w:id="0">
    <w:p w:rsidR="00FD3565" w:rsidRDefault="00FD3565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565" w:rsidRDefault="00FD3565" w:rsidP="00A257A2">
      <w:r>
        <w:separator/>
      </w:r>
    </w:p>
  </w:footnote>
  <w:footnote w:type="continuationSeparator" w:id="0">
    <w:p w:rsidR="00FD3565" w:rsidRDefault="00FD3565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258F0"/>
    <w:rsid w:val="00043916"/>
    <w:rsid w:val="00061B25"/>
    <w:rsid w:val="00066F47"/>
    <w:rsid w:val="0007432D"/>
    <w:rsid w:val="00077415"/>
    <w:rsid w:val="00077836"/>
    <w:rsid w:val="00081E31"/>
    <w:rsid w:val="00082E34"/>
    <w:rsid w:val="000946EA"/>
    <w:rsid w:val="00094D2B"/>
    <w:rsid w:val="000C621B"/>
    <w:rsid w:val="000D0640"/>
    <w:rsid w:val="000D073E"/>
    <w:rsid w:val="000D69A7"/>
    <w:rsid w:val="000E07E5"/>
    <w:rsid w:val="000E49BB"/>
    <w:rsid w:val="0011091C"/>
    <w:rsid w:val="00112508"/>
    <w:rsid w:val="00123054"/>
    <w:rsid w:val="00136347"/>
    <w:rsid w:val="0015704C"/>
    <w:rsid w:val="0015708F"/>
    <w:rsid w:val="0016132A"/>
    <w:rsid w:val="001734C0"/>
    <w:rsid w:val="00192564"/>
    <w:rsid w:val="00193962"/>
    <w:rsid w:val="00195A37"/>
    <w:rsid w:val="001B6EFE"/>
    <w:rsid w:val="001C584C"/>
    <w:rsid w:val="001D4643"/>
    <w:rsid w:val="001D6DF2"/>
    <w:rsid w:val="001F03D5"/>
    <w:rsid w:val="002030CB"/>
    <w:rsid w:val="002226E0"/>
    <w:rsid w:val="0022341E"/>
    <w:rsid w:val="00226EA0"/>
    <w:rsid w:val="00246FB2"/>
    <w:rsid w:val="002503CA"/>
    <w:rsid w:val="00251FC1"/>
    <w:rsid w:val="002870D6"/>
    <w:rsid w:val="002962E1"/>
    <w:rsid w:val="002B0D3F"/>
    <w:rsid w:val="002B3716"/>
    <w:rsid w:val="002E15F7"/>
    <w:rsid w:val="00304499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94BBE"/>
    <w:rsid w:val="003C0DB2"/>
    <w:rsid w:val="003F6071"/>
    <w:rsid w:val="0041177E"/>
    <w:rsid w:val="00415B51"/>
    <w:rsid w:val="00422356"/>
    <w:rsid w:val="00436C83"/>
    <w:rsid w:val="004848C8"/>
    <w:rsid w:val="004C009F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A2AF1"/>
    <w:rsid w:val="005B3A6A"/>
    <w:rsid w:val="005C156B"/>
    <w:rsid w:val="005C343B"/>
    <w:rsid w:val="005D17B7"/>
    <w:rsid w:val="005E0DA4"/>
    <w:rsid w:val="005F271B"/>
    <w:rsid w:val="00604100"/>
    <w:rsid w:val="006168EC"/>
    <w:rsid w:val="00617E27"/>
    <w:rsid w:val="00640DA0"/>
    <w:rsid w:val="0064268F"/>
    <w:rsid w:val="00657B6B"/>
    <w:rsid w:val="00686C31"/>
    <w:rsid w:val="006A06E4"/>
    <w:rsid w:val="006B1468"/>
    <w:rsid w:val="006C0A87"/>
    <w:rsid w:val="007005A7"/>
    <w:rsid w:val="00720590"/>
    <w:rsid w:val="00733DBF"/>
    <w:rsid w:val="00750D68"/>
    <w:rsid w:val="00764D00"/>
    <w:rsid w:val="00793589"/>
    <w:rsid w:val="007B590E"/>
    <w:rsid w:val="007B6FC6"/>
    <w:rsid w:val="007E4973"/>
    <w:rsid w:val="00801688"/>
    <w:rsid w:val="008129A7"/>
    <w:rsid w:val="00814450"/>
    <w:rsid w:val="00826039"/>
    <w:rsid w:val="00835E12"/>
    <w:rsid w:val="00843B43"/>
    <w:rsid w:val="00851F97"/>
    <w:rsid w:val="008632A9"/>
    <w:rsid w:val="00867264"/>
    <w:rsid w:val="00880102"/>
    <w:rsid w:val="008B6FAB"/>
    <w:rsid w:val="008C127D"/>
    <w:rsid w:val="008C29C3"/>
    <w:rsid w:val="008C5007"/>
    <w:rsid w:val="008C6F9E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564CF"/>
    <w:rsid w:val="00A61630"/>
    <w:rsid w:val="00A77C0E"/>
    <w:rsid w:val="00A975F0"/>
    <w:rsid w:val="00AA7008"/>
    <w:rsid w:val="00AB165B"/>
    <w:rsid w:val="00AB4BA3"/>
    <w:rsid w:val="00AB4EE5"/>
    <w:rsid w:val="00AC2117"/>
    <w:rsid w:val="00AD5A75"/>
    <w:rsid w:val="00B168FA"/>
    <w:rsid w:val="00B303CB"/>
    <w:rsid w:val="00B419EF"/>
    <w:rsid w:val="00B66C31"/>
    <w:rsid w:val="00B715E0"/>
    <w:rsid w:val="00B72A29"/>
    <w:rsid w:val="00B7712F"/>
    <w:rsid w:val="00B81786"/>
    <w:rsid w:val="00B81A78"/>
    <w:rsid w:val="00B83974"/>
    <w:rsid w:val="00B84483"/>
    <w:rsid w:val="00B93D51"/>
    <w:rsid w:val="00BB157C"/>
    <w:rsid w:val="00BD05DC"/>
    <w:rsid w:val="00BE6105"/>
    <w:rsid w:val="00BF54EB"/>
    <w:rsid w:val="00BF58BA"/>
    <w:rsid w:val="00C2467A"/>
    <w:rsid w:val="00C250AC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43838"/>
    <w:rsid w:val="00DB1BE3"/>
    <w:rsid w:val="00DB58B3"/>
    <w:rsid w:val="00DD4420"/>
    <w:rsid w:val="00DE7F0B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1A14"/>
    <w:rsid w:val="00F060EF"/>
    <w:rsid w:val="00F14036"/>
    <w:rsid w:val="00F24736"/>
    <w:rsid w:val="00F24854"/>
    <w:rsid w:val="00F43F7A"/>
    <w:rsid w:val="00F459EA"/>
    <w:rsid w:val="00F4776C"/>
    <w:rsid w:val="00F50FB3"/>
    <w:rsid w:val="00F80950"/>
    <w:rsid w:val="00F91840"/>
    <w:rsid w:val="00FB589B"/>
    <w:rsid w:val="00FD3565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C98C-AD54-4EB6-8E3B-EF24C850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71</TotalTime>
  <Pages>1</Pages>
  <Words>301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32</cp:revision>
  <cp:lastPrinted>2022-01-25T12:41:00Z</cp:lastPrinted>
  <dcterms:created xsi:type="dcterms:W3CDTF">2021-12-02T18:19:00Z</dcterms:created>
  <dcterms:modified xsi:type="dcterms:W3CDTF">2022-02-10T11:49:00Z</dcterms:modified>
</cp:coreProperties>
</file>