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2921000</wp:posOffset>
                </wp:positionH>
                <wp:positionV relativeFrom="paragraph">
                  <wp:posOffset>53340</wp:posOffset>
                </wp:positionV>
                <wp:extent cx="3048000" cy="1381760"/>
                <wp:effectExtent l="0" t="0" r="3175" b="31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0pt;margin-top:4.2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" stroked="f">
                <v:textbox>
                  <w:txbxContent>
                    <w:p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pStyle w:val="Cabealho"/>
        <w:rPr>
          <w:b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A257A2">
        <w:rPr>
          <w:sz w:val="22"/>
          <w:szCs w:val="22"/>
        </w:rPr>
        <w:t xml:space="preserve">1.ª prova </w:t>
      </w:r>
      <w:r w:rsidR="002E15F7" w:rsidRPr="002E15F7">
        <w:rPr>
          <w:sz w:val="22"/>
          <w:szCs w:val="22"/>
        </w:rPr>
        <w:t>Torneio</w:t>
      </w:r>
      <w:r w:rsidR="002E15F7">
        <w:rPr>
          <w:b/>
          <w:sz w:val="22"/>
          <w:szCs w:val="22"/>
        </w:rPr>
        <w:t xml:space="preserve"> </w:t>
      </w:r>
      <w:r w:rsidR="002E15F7" w:rsidRPr="002E15F7">
        <w:rPr>
          <w:sz w:val="22"/>
          <w:szCs w:val="22"/>
        </w:rPr>
        <w:t>1as Remadas</w:t>
      </w:r>
      <w:r w:rsidR="00F459EA">
        <w:rPr>
          <w:sz w:val="22"/>
          <w:szCs w:val="22"/>
        </w:rPr>
        <w:tab/>
      </w:r>
      <w:r w:rsidR="00F459EA">
        <w:rPr>
          <w:sz w:val="22"/>
          <w:szCs w:val="22"/>
        </w:rPr>
        <w:tab/>
      </w:r>
      <w:r w:rsidR="002E15F7">
        <w:rPr>
          <w:b/>
          <w:sz w:val="22"/>
          <w:szCs w:val="22"/>
        </w:rPr>
        <w:tab/>
      </w:r>
      <w:r>
        <w:rPr>
          <w:b/>
          <w:sz w:val="22"/>
          <w:szCs w:val="22"/>
        </w:rPr>
        <w:t>Data:</w:t>
      </w:r>
      <w:r w:rsidR="005274F4">
        <w:rPr>
          <w:sz w:val="22"/>
          <w:szCs w:val="22"/>
        </w:rPr>
        <w:t xml:space="preserve"> </w:t>
      </w:r>
      <w:r w:rsidR="00571C87">
        <w:rPr>
          <w:sz w:val="22"/>
          <w:szCs w:val="22"/>
        </w:rPr>
        <w:t>13</w:t>
      </w:r>
      <w:r w:rsidR="002E15F7">
        <w:rPr>
          <w:sz w:val="22"/>
          <w:szCs w:val="22"/>
        </w:rPr>
        <w:t>-</w:t>
      </w:r>
      <w:r w:rsidR="008632A9">
        <w:rPr>
          <w:sz w:val="22"/>
          <w:szCs w:val="22"/>
        </w:rPr>
        <w:t>11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21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27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E0n6fp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" o:allowincell="f"/>
            </w:pict>
          </mc:Fallback>
        </mc:AlternateContent>
      </w:r>
    </w:p>
    <w:p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r w:rsidR="008632A9">
        <w:rPr>
          <w:sz w:val="22"/>
          <w:szCs w:val="22"/>
        </w:rPr>
        <w:t>Montemor-o-Velho</w:t>
      </w:r>
      <w:r w:rsidR="009F3E15">
        <w:rPr>
          <w:sz w:val="22"/>
          <w:szCs w:val="22"/>
        </w:rPr>
        <w:tab/>
      </w:r>
      <w:r w:rsidR="009F3E15">
        <w:rPr>
          <w:sz w:val="22"/>
          <w:szCs w:val="22"/>
        </w:rPr>
        <w:tab/>
      </w:r>
      <w:r w:rsidR="005274F4">
        <w:rPr>
          <w:sz w:val="22"/>
          <w:szCs w:val="22"/>
        </w:rPr>
        <w:tab/>
      </w:r>
      <w:r w:rsidRPr="00533B74">
        <w:rPr>
          <w:b/>
          <w:sz w:val="22"/>
          <w:szCs w:val="22"/>
        </w:rPr>
        <w:t>Distância:</w:t>
      </w:r>
      <w:r w:rsidR="00720590" w:rsidRPr="00533B74">
        <w:rPr>
          <w:sz w:val="22"/>
          <w:szCs w:val="22"/>
        </w:rPr>
        <w:t xml:space="preserve"> </w:t>
      </w:r>
      <w:proofErr w:type="gramStart"/>
      <w:r w:rsidR="00F459EA">
        <w:rPr>
          <w:sz w:val="22"/>
          <w:szCs w:val="22"/>
        </w:rPr>
        <w:t>slalom</w:t>
      </w:r>
      <w:proofErr w:type="gramEnd"/>
      <w:r w:rsidR="00BD05DC">
        <w:rPr>
          <w:sz w:val="22"/>
          <w:szCs w:val="22"/>
        </w:rPr>
        <w:t>, 250m</w:t>
      </w:r>
    </w:p>
    <w:p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M.ª João Portugal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F50FB3">
        <w:rPr>
          <w:sz w:val="22"/>
          <w:szCs w:val="22"/>
        </w:rPr>
        <w:t xml:space="preserve"> </w:t>
      </w:r>
      <w:r w:rsidR="00C61E60">
        <w:rPr>
          <w:sz w:val="22"/>
          <w:szCs w:val="22"/>
        </w:rPr>
        <w:t>Maria Piedade</w:t>
      </w:r>
      <w:bookmarkStart w:id="0" w:name="_GoBack"/>
      <w:bookmarkEnd w:id="0"/>
      <w:r w:rsidR="00C61E60">
        <w:rPr>
          <w:sz w:val="22"/>
          <w:szCs w:val="22"/>
        </w:rPr>
        <w:t xml:space="preserve"> 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D2AED8" wp14:editId="3D8A6A1D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C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0n8/y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"/>
            </w:pict>
          </mc:Fallback>
        </mc:AlternateContent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97110A">
        <w:rPr>
          <w:sz w:val="22"/>
          <w:szCs w:val="22"/>
        </w:rPr>
        <w:t>13</w:t>
      </w:r>
      <w:r w:rsidR="002E15F7" w:rsidRPr="009F3E15">
        <w:rPr>
          <w:sz w:val="22"/>
          <w:szCs w:val="22"/>
        </w:rPr>
        <w:t>-</w:t>
      </w:r>
      <w:r w:rsidR="008632A9">
        <w:rPr>
          <w:sz w:val="22"/>
          <w:szCs w:val="22"/>
        </w:rPr>
        <w:t>11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21</w:t>
      </w:r>
      <w:r w:rsidR="002E15F7" w:rsidRPr="009F3E15">
        <w:rPr>
          <w:sz w:val="22"/>
          <w:szCs w:val="22"/>
        </w:rPr>
        <w:t xml:space="preserve">, </w:t>
      </w:r>
      <w:r w:rsidR="008632A9">
        <w:rPr>
          <w:sz w:val="22"/>
          <w:szCs w:val="22"/>
        </w:rPr>
        <w:t>07</w:t>
      </w:r>
      <w:r w:rsidR="00A542B0" w:rsidRPr="009F3E15">
        <w:rPr>
          <w:sz w:val="22"/>
          <w:szCs w:val="22"/>
        </w:rPr>
        <w:t>h</w:t>
      </w:r>
      <w:r w:rsidR="008632A9">
        <w:rPr>
          <w:sz w:val="22"/>
          <w:szCs w:val="22"/>
        </w:rPr>
        <w:t>30</w:t>
      </w:r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97110A">
        <w:rPr>
          <w:sz w:val="22"/>
          <w:szCs w:val="22"/>
        </w:rPr>
        <w:t>13</w:t>
      </w:r>
      <w:r w:rsidR="002E15F7" w:rsidRPr="009F3E15">
        <w:rPr>
          <w:sz w:val="22"/>
          <w:szCs w:val="22"/>
        </w:rPr>
        <w:t>-</w:t>
      </w:r>
      <w:r w:rsidR="008632A9">
        <w:rPr>
          <w:sz w:val="22"/>
          <w:szCs w:val="22"/>
        </w:rPr>
        <w:t>11</w:t>
      </w:r>
      <w:r w:rsidR="002E15F7" w:rsidRPr="009F3E15">
        <w:rPr>
          <w:sz w:val="22"/>
          <w:szCs w:val="22"/>
        </w:rPr>
        <w:t>-20</w:t>
      </w:r>
      <w:r w:rsidR="00C601C1">
        <w:rPr>
          <w:sz w:val="22"/>
          <w:szCs w:val="22"/>
        </w:rPr>
        <w:t>21, 1</w:t>
      </w:r>
      <w:r w:rsidR="008632A9">
        <w:rPr>
          <w:sz w:val="22"/>
          <w:szCs w:val="22"/>
        </w:rPr>
        <w:t>4</w:t>
      </w:r>
      <w:r w:rsidR="002E15F7" w:rsidRPr="009F3E15">
        <w:rPr>
          <w:sz w:val="22"/>
          <w:szCs w:val="22"/>
        </w:rPr>
        <w:t>h</w:t>
      </w:r>
      <w:r w:rsidR="00A257A2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B96F7B" wp14:editId="50F69E4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4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az9N0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"/>
            </w:pict>
          </mc:Fallback>
        </mc:AlternateContent>
      </w:r>
    </w:p>
    <w:p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8632A9">
        <w:rPr>
          <w:b/>
          <w:sz w:val="22"/>
          <w:szCs w:val="22"/>
        </w:rPr>
        <w:t xml:space="preserve"> </w:t>
      </w:r>
      <w:r w:rsidR="008632A9" w:rsidRPr="008632A9">
        <w:rPr>
          <w:sz w:val="22"/>
          <w:szCs w:val="22"/>
        </w:rPr>
        <w:t>Levar lanche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533B74" w:rsidRDefault="00533B74" w:rsidP="0011091C">
      <w:pPr>
        <w:pStyle w:val="Cabealho"/>
        <w:rPr>
          <w:b/>
          <w:sz w:val="22"/>
          <w:szCs w:val="22"/>
        </w:rPr>
      </w:pPr>
    </w:p>
    <w:p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8632A9">
        <w:rPr>
          <w:sz w:val="22"/>
          <w:szCs w:val="22"/>
        </w:rPr>
        <w:t>, Chave 10x13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R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qf5PE2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" o:allowincell="f"/>
            </w:pict>
          </mc:Fallback>
        </mc:AlternateContent>
      </w: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p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9F3E15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FF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1XBenjF Beatriz Lagem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1XBenjM João Fialho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1XBenjM Miguel Cunha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1XInfF Diana Geraldo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1XInfM Ricardo Araújo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1XInicF Maria Carvalheiro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1XInicF Mafalda Rodrigues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1XInicF Maria Martins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1XInicM Hugo Noronha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1XInicM Martim Domingues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1XInicM Afonso Lázaro</w:t>
            </w:r>
          </w:p>
          <w:p w:rsidR="008632A9" w:rsidRPr="000D0640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D0640">
              <w:rPr>
                <w:rFonts w:eastAsia="SimSun"/>
                <w:sz w:val="22"/>
                <w:szCs w:val="22"/>
              </w:rPr>
              <w:t>1XInicM Bernardo Rocha</w:t>
            </w:r>
          </w:p>
          <w:p w:rsidR="008632A9" w:rsidRPr="000D0640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D0640">
              <w:rPr>
                <w:rFonts w:eastAsia="SimSun"/>
                <w:sz w:val="22"/>
                <w:szCs w:val="22"/>
              </w:rPr>
              <w:t>1XInicM Francisco Pereira</w:t>
            </w:r>
          </w:p>
          <w:p w:rsidR="008632A9" w:rsidRPr="000D0640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D0640">
              <w:rPr>
                <w:rFonts w:eastAsia="SimSun"/>
                <w:sz w:val="22"/>
                <w:szCs w:val="22"/>
              </w:rPr>
              <w:t>1XInicM Gonçalo Franca</w:t>
            </w:r>
          </w:p>
          <w:p w:rsidR="008632A9" w:rsidRPr="000D0640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D0640">
              <w:rPr>
                <w:rFonts w:eastAsia="SimSun"/>
                <w:sz w:val="22"/>
                <w:szCs w:val="22"/>
              </w:rPr>
              <w:t>1XJuvF Carolina Rebelo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D0640">
              <w:rPr>
                <w:rFonts w:eastAsia="SimSun"/>
                <w:sz w:val="22"/>
                <w:szCs w:val="22"/>
              </w:rPr>
              <w:t>1XJuvF Sofia Pereira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1XJuvM Afonso Lopes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1XJuvM Martim Carvalho</w:t>
            </w:r>
          </w:p>
          <w:p w:rsidR="008632A9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1XJuvM Tomás Martins</w:t>
            </w:r>
          </w:p>
          <w:p w:rsidR="008632A9" w:rsidRPr="009F3E15" w:rsidRDefault="008632A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1XJuvM José Faneca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9B9" w:rsidRPr="009F3E15" w:rsidRDefault="00CE39B9" w:rsidP="00B93D51">
            <w:pPr>
              <w:pStyle w:val="Cabealho"/>
              <w:rPr>
                <w:rFonts w:eastAsia="SimSun"/>
                <w:b/>
                <w:sz w:val="22"/>
                <w:szCs w:val="22"/>
                <w:u w:val="double"/>
              </w:rPr>
            </w:pPr>
          </w:p>
        </w:tc>
      </w:tr>
    </w:tbl>
    <w:p w:rsidR="00720590" w:rsidRPr="009F3E15" w:rsidRDefault="00720590" w:rsidP="0011091C">
      <w:pPr>
        <w:pStyle w:val="Cabealho"/>
      </w:pPr>
    </w:p>
    <w:p w:rsidR="0011091C" w:rsidRPr="009F3E15" w:rsidRDefault="0011091C" w:rsidP="0011091C"/>
    <w:p w:rsidR="0011091C" w:rsidRPr="009F3E15" w:rsidRDefault="0011091C"/>
    <w:sectPr w:rsidR="0011091C" w:rsidRPr="009F3E1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564" w:rsidRDefault="00EE5564" w:rsidP="00A257A2">
      <w:r>
        <w:separator/>
      </w:r>
    </w:p>
  </w:endnote>
  <w:endnote w:type="continuationSeparator" w:id="0">
    <w:p w:rsidR="00EE5564" w:rsidRDefault="00EE5564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564" w:rsidRDefault="00EE5564" w:rsidP="00A257A2">
      <w:r>
        <w:separator/>
      </w:r>
    </w:p>
  </w:footnote>
  <w:footnote w:type="continuationSeparator" w:id="0">
    <w:p w:rsidR="00EE5564" w:rsidRDefault="00EE5564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0DD08705" wp14:editId="13D89466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43916"/>
    <w:rsid w:val="00061B25"/>
    <w:rsid w:val="0007432D"/>
    <w:rsid w:val="00077836"/>
    <w:rsid w:val="000946EA"/>
    <w:rsid w:val="00094D2B"/>
    <w:rsid w:val="000C621B"/>
    <w:rsid w:val="000D0640"/>
    <w:rsid w:val="000D69A7"/>
    <w:rsid w:val="0011091C"/>
    <w:rsid w:val="00112508"/>
    <w:rsid w:val="00123054"/>
    <w:rsid w:val="00136347"/>
    <w:rsid w:val="0016132A"/>
    <w:rsid w:val="001734C0"/>
    <w:rsid w:val="00192564"/>
    <w:rsid w:val="00195A37"/>
    <w:rsid w:val="001B6EFE"/>
    <w:rsid w:val="001C584C"/>
    <w:rsid w:val="001D6DF2"/>
    <w:rsid w:val="001F03D5"/>
    <w:rsid w:val="002226E0"/>
    <w:rsid w:val="0022341E"/>
    <w:rsid w:val="00226EA0"/>
    <w:rsid w:val="00246FB2"/>
    <w:rsid w:val="002503CA"/>
    <w:rsid w:val="00251FC1"/>
    <w:rsid w:val="002870D6"/>
    <w:rsid w:val="002962E1"/>
    <w:rsid w:val="002B0D3F"/>
    <w:rsid w:val="002E15F7"/>
    <w:rsid w:val="00311B6E"/>
    <w:rsid w:val="00311F1B"/>
    <w:rsid w:val="003132B6"/>
    <w:rsid w:val="00331418"/>
    <w:rsid w:val="003429D8"/>
    <w:rsid w:val="00356249"/>
    <w:rsid w:val="00360045"/>
    <w:rsid w:val="00373EDD"/>
    <w:rsid w:val="0038220B"/>
    <w:rsid w:val="00386358"/>
    <w:rsid w:val="003C0DB2"/>
    <w:rsid w:val="003F6071"/>
    <w:rsid w:val="0041177E"/>
    <w:rsid w:val="00415B51"/>
    <w:rsid w:val="00422356"/>
    <w:rsid w:val="00436C83"/>
    <w:rsid w:val="004D56D7"/>
    <w:rsid w:val="004E506A"/>
    <w:rsid w:val="004F372B"/>
    <w:rsid w:val="005247F1"/>
    <w:rsid w:val="005274F4"/>
    <w:rsid w:val="005306C0"/>
    <w:rsid w:val="00533B74"/>
    <w:rsid w:val="00535543"/>
    <w:rsid w:val="005625B8"/>
    <w:rsid w:val="00571C87"/>
    <w:rsid w:val="00593E9E"/>
    <w:rsid w:val="005B3A6A"/>
    <w:rsid w:val="005C156B"/>
    <w:rsid w:val="005C343B"/>
    <w:rsid w:val="005D17B7"/>
    <w:rsid w:val="005E0DA4"/>
    <w:rsid w:val="005F271B"/>
    <w:rsid w:val="006168EC"/>
    <w:rsid w:val="00617E27"/>
    <w:rsid w:val="00657B6B"/>
    <w:rsid w:val="00686C31"/>
    <w:rsid w:val="006B1468"/>
    <w:rsid w:val="00720590"/>
    <w:rsid w:val="00750D68"/>
    <w:rsid w:val="00764D00"/>
    <w:rsid w:val="007B6FC6"/>
    <w:rsid w:val="007E4973"/>
    <w:rsid w:val="00801688"/>
    <w:rsid w:val="00814450"/>
    <w:rsid w:val="00826039"/>
    <w:rsid w:val="00835E12"/>
    <w:rsid w:val="00843B43"/>
    <w:rsid w:val="008632A9"/>
    <w:rsid w:val="00867264"/>
    <w:rsid w:val="00880102"/>
    <w:rsid w:val="008C127D"/>
    <w:rsid w:val="008C5007"/>
    <w:rsid w:val="008D2A63"/>
    <w:rsid w:val="008D7572"/>
    <w:rsid w:val="008E77B6"/>
    <w:rsid w:val="008F223A"/>
    <w:rsid w:val="009007EE"/>
    <w:rsid w:val="009104C2"/>
    <w:rsid w:val="00921E0F"/>
    <w:rsid w:val="0092200A"/>
    <w:rsid w:val="009242A1"/>
    <w:rsid w:val="00925894"/>
    <w:rsid w:val="0097110A"/>
    <w:rsid w:val="009B4FFF"/>
    <w:rsid w:val="009F0916"/>
    <w:rsid w:val="009F3E15"/>
    <w:rsid w:val="00A05560"/>
    <w:rsid w:val="00A257A2"/>
    <w:rsid w:val="00A51EC9"/>
    <w:rsid w:val="00A527ED"/>
    <w:rsid w:val="00A542B0"/>
    <w:rsid w:val="00A77C0E"/>
    <w:rsid w:val="00A975F0"/>
    <w:rsid w:val="00AA7008"/>
    <w:rsid w:val="00AB165B"/>
    <w:rsid w:val="00AB4BA3"/>
    <w:rsid w:val="00AB4EE5"/>
    <w:rsid w:val="00AD5A75"/>
    <w:rsid w:val="00B168FA"/>
    <w:rsid w:val="00B303CB"/>
    <w:rsid w:val="00B419EF"/>
    <w:rsid w:val="00B66C31"/>
    <w:rsid w:val="00B715E0"/>
    <w:rsid w:val="00B72A29"/>
    <w:rsid w:val="00B7712F"/>
    <w:rsid w:val="00B81A78"/>
    <w:rsid w:val="00B84483"/>
    <w:rsid w:val="00B93D51"/>
    <w:rsid w:val="00BD05DC"/>
    <w:rsid w:val="00BE6105"/>
    <w:rsid w:val="00BF58BA"/>
    <w:rsid w:val="00C3692D"/>
    <w:rsid w:val="00C465C8"/>
    <w:rsid w:val="00C47FAE"/>
    <w:rsid w:val="00C601C1"/>
    <w:rsid w:val="00C61E60"/>
    <w:rsid w:val="00C63296"/>
    <w:rsid w:val="00C8161A"/>
    <w:rsid w:val="00CB108E"/>
    <w:rsid w:val="00CB2DB4"/>
    <w:rsid w:val="00CE39B9"/>
    <w:rsid w:val="00CF2E12"/>
    <w:rsid w:val="00D03D97"/>
    <w:rsid w:val="00D331FF"/>
    <w:rsid w:val="00D40B98"/>
    <w:rsid w:val="00DD4420"/>
    <w:rsid w:val="00DF4ACC"/>
    <w:rsid w:val="00E031AE"/>
    <w:rsid w:val="00E03EF5"/>
    <w:rsid w:val="00E04842"/>
    <w:rsid w:val="00E21DD7"/>
    <w:rsid w:val="00E71636"/>
    <w:rsid w:val="00E80E70"/>
    <w:rsid w:val="00E97644"/>
    <w:rsid w:val="00EC3679"/>
    <w:rsid w:val="00ED135D"/>
    <w:rsid w:val="00ED2D28"/>
    <w:rsid w:val="00EE5564"/>
    <w:rsid w:val="00EF04C6"/>
    <w:rsid w:val="00F060EF"/>
    <w:rsid w:val="00F14036"/>
    <w:rsid w:val="00F24854"/>
    <w:rsid w:val="00F43F7A"/>
    <w:rsid w:val="00F459EA"/>
    <w:rsid w:val="00F50FB3"/>
    <w:rsid w:val="00F80950"/>
    <w:rsid w:val="00F91840"/>
    <w:rsid w:val="00FB589B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13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12</cp:revision>
  <cp:lastPrinted>2021-11-12T11:42:00Z</cp:lastPrinted>
  <dcterms:created xsi:type="dcterms:W3CDTF">2021-11-02T11:39:00Z</dcterms:created>
  <dcterms:modified xsi:type="dcterms:W3CDTF">2021-11-12T11:43:00Z</dcterms:modified>
</cp:coreProperties>
</file>