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ED135D" w:rsidP="0011091C">
      <w:pPr>
        <w:jc w:val="both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column">
                  <wp:posOffset>2796540</wp:posOffset>
                </wp:positionH>
                <wp:positionV relativeFrom="paragraph">
                  <wp:posOffset>141605</wp:posOffset>
                </wp:positionV>
                <wp:extent cx="3048000" cy="619125"/>
                <wp:effectExtent l="0" t="0" r="0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091C" w:rsidRDefault="0011091C" w:rsidP="0011091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48"/>
                                <w:szCs w:val="48"/>
                              </w:rPr>
                              <w:t>CONVOCATÓRIA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0.2pt;margin-top:11.15pt;width:240pt;height:48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" stroked="f">
                <v:textbox>
                  <w:txbxContent>
                    <w:p w:rsidR="0011091C" w:rsidRDefault="0011091C" w:rsidP="0011091C">
                      <w:pPr>
                        <w:jc w:val="center"/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48"/>
                          <w:szCs w:val="48"/>
                        </w:rPr>
                        <w:t>CONVOCATÓRIA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jc w:val="both"/>
        <w:rPr>
          <w:rFonts w:ascii="Arial" w:hAnsi="Arial" w:cs="Arial"/>
        </w:rPr>
      </w:pPr>
    </w:p>
    <w:p w:rsidR="00B45F1D" w:rsidRDefault="00B45F1D" w:rsidP="0011091C">
      <w:pPr>
        <w:jc w:val="both"/>
        <w:rPr>
          <w:rFonts w:ascii="Arial" w:hAnsi="Arial" w:cs="Arial"/>
        </w:rPr>
      </w:pPr>
    </w:p>
    <w:p w:rsidR="00B45F1D" w:rsidRDefault="00B45F1D" w:rsidP="0011091C">
      <w:pPr>
        <w:jc w:val="both"/>
        <w:rPr>
          <w:rFonts w:ascii="Arial" w:hAnsi="Arial" w:cs="Arial"/>
        </w:rPr>
      </w:pPr>
    </w:p>
    <w:p w:rsidR="00B45F1D" w:rsidRDefault="00B45F1D" w:rsidP="0011091C">
      <w:pPr>
        <w:jc w:val="both"/>
        <w:rPr>
          <w:rFonts w:ascii="Arial" w:hAnsi="Arial" w:cs="Arial"/>
        </w:rPr>
      </w:pPr>
    </w:p>
    <w:p w:rsidR="0011091C" w:rsidRDefault="0011091C" w:rsidP="0011091C">
      <w:pPr>
        <w:pStyle w:val="Cabealho"/>
        <w:rPr>
          <w:b/>
          <w:sz w:val="22"/>
          <w:szCs w:val="22"/>
        </w:rPr>
      </w:pPr>
    </w:p>
    <w:p w:rsidR="0011091C" w:rsidRDefault="0011091C" w:rsidP="005274F4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Prova:</w:t>
      </w:r>
      <w:r w:rsidR="002E15F7">
        <w:rPr>
          <w:b/>
          <w:sz w:val="22"/>
          <w:szCs w:val="22"/>
        </w:rPr>
        <w:t xml:space="preserve"> </w:t>
      </w:r>
      <w:r w:rsidR="00041533">
        <w:rPr>
          <w:sz w:val="22"/>
          <w:szCs w:val="22"/>
        </w:rPr>
        <w:t>1</w:t>
      </w:r>
      <w:r w:rsidR="00E01C6C">
        <w:rPr>
          <w:sz w:val="22"/>
          <w:szCs w:val="22"/>
        </w:rPr>
        <w:t>5</w:t>
      </w:r>
      <w:r w:rsidR="00BF7CBF" w:rsidRPr="00BF7CBF">
        <w:rPr>
          <w:sz w:val="22"/>
          <w:szCs w:val="22"/>
        </w:rPr>
        <w:t xml:space="preserve">.º </w:t>
      </w:r>
      <w:proofErr w:type="spellStart"/>
      <w:r w:rsidR="00BF7CBF" w:rsidRPr="00BF7CBF">
        <w:rPr>
          <w:sz w:val="22"/>
          <w:szCs w:val="22"/>
        </w:rPr>
        <w:t>Abierto</w:t>
      </w:r>
      <w:proofErr w:type="spellEnd"/>
      <w:r w:rsidR="00BF7CBF" w:rsidRPr="00BF7CBF">
        <w:rPr>
          <w:sz w:val="22"/>
          <w:szCs w:val="22"/>
        </w:rPr>
        <w:t xml:space="preserve"> Internacional de </w:t>
      </w:r>
      <w:proofErr w:type="spellStart"/>
      <w:r w:rsidR="00BF7CBF" w:rsidRPr="00BF7CBF">
        <w:rPr>
          <w:sz w:val="22"/>
          <w:szCs w:val="22"/>
        </w:rPr>
        <w:t>Andalucía</w:t>
      </w:r>
      <w:proofErr w:type="spellEnd"/>
      <w:r w:rsidR="00BF7CBF">
        <w:rPr>
          <w:sz w:val="22"/>
          <w:szCs w:val="22"/>
        </w:rPr>
        <w:tab/>
      </w:r>
      <w:r w:rsidR="00F76A6E">
        <w:rPr>
          <w:sz w:val="22"/>
          <w:szCs w:val="22"/>
        </w:rPr>
        <w:tab/>
      </w:r>
      <w:r>
        <w:rPr>
          <w:b/>
          <w:sz w:val="22"/>
          <w:szCs w:val="22"/>
        </w:rPr>
        <w:t>Data:</w:t>
      </w:r>
      <w:r w:rsidR="005274F4">
        <w:rPr>
          <w:sz w:val="22"/>
          <w:szCs w:val="22"/>
        </w:rPr>
        <w:t xml:space="preserve"> </w:t>
      </w:r>
      <w:r w:rsidR="00BF7CBF">
        <w:rPr>
          <w:sz w:val="22"/>
          <w:szCs w:val="22"/>
        </w:rPr>
        <w:t>1</w:t>
      </w:r>
      <w:r w:rsidR="00E01C6C">
        <w:rPr>
          <w:sz w:val="22"/>
          <w:szCs w:val="22"/>
        </w:rPr>
        <w:t>7</w:t>
      </w:r>
      <w:r w:rsidR="00041533">
        <w:rPr>
          <w:sz w:val="22"/>
          <w:szCs w:val="22"/>
        </w:rPr>
        <w:t xml:space="preserve"> a 1</w:t>
      </w:r>
      <w:r w:rsidR="00E01C6C">
        <w:rPr>
          <w:sz w:val="22"/>
          <w:szCs w:val="22"/>
        </w:rPr>
        <w:t>9</w:t>
      </w:r>
      <w:r w:rsidR="002E15F7">
        <w:rPr>
          <w:sz w:val="22"/>
          <w:szCs w:val="22"/>
        </w:rPr>
        <w:t>-1</w:t>
      </w:r>
      <w:r w:rsidR="00F76A6E">
        <w:rPr>
          <w:sz w:val="22"/>
          <w:szCs w:val="22"/>
        </w:rPr>
        <w:t>2</w:t>
      </w:r>
      <w:r w:rsidR="002E15F7">
        <w:rPr>
          <w:sz w:val="22"/>
          <w:szCs w:val="22"/>
        </w:rPr>
        <w:t>-20</w:t>
      </w:r>
      <w:r w:rsidR="00E01C6C">
        <w:rPr>
          <w:sz w:val="22"/>
          <w:szCs w:val="22"/>
        </w:rPr>
        <w:t>21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83185</wp:posOffset>
                </wp:positionV>
                <wp:extent cx="5480050" cy="0"/>
                <wp:effectExtent l="6350" t="6985" r="9525" b="1206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55pt" to="6in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27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TjHSJEO&#10;JNoKxdFT6ExvXAEBldrZUBs9qxez1fS7Q0pXLVEHHhm+XgykZSEjeZMSNs4A/r7/rBnEkKPXsU3n&#10;xnYBEhqAzlGNy10NfvaIwuE0n6fp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" o:allowincell="f"/>
            </w:pict>
          </mc:Fallback>
        </mc:AlternateContent>
      </w:r>
    </w:p>
    <w:p w:rsidR="0011091C" w:rsidRPr="00533B74" w:rsidRDefault="0011091C" w:rsidP="002E15F7">
      <w:pPr>
        <w:pStyle w:val="Cabealho"/>
        <w:tabs>
          <w:tab w:val="left" w:pos="5670"/>
        </w:tabs>
        <w:ind w:left="2124" w:hanging="2124"/>
        <w:rPr>
          <w:sz w:val="22"/>
          <w:szCs w:val="22"/>
        </w:rPr>
      </w:pPr>
      <w:r w:rsidRPr="00533B74">
        <w:rPr>
          <w:b/>
          <w:sz w:val="22"/>
          <w:szCs w:val="22"/>
        </w:rPr>
        <w:t>Local:</w:t>
      </w:r>
      <w:r w:rsidRPr="00533B74">
        <w:rPr>
          <w:sz w:val="22"/>
          <w:szCs w:val="22"/>
        </w:rPr>
        <w:t xml:space="preserve"> </w:t>
      </w:r>
      <w:r w:rsidR="00BF7CBF">
        <w:rPr>
          <w:sz w:val="22"/>
          <w:szCs w:val="22"/>
        </w:rPr>
        <w:t>Sevilha</w:t>
      </w:r>
      <w:r w:rsidR="005274F4">
        <w:rPr>
          <w:sz w:val="22"/>
          <w:szCs w:val="22"/>
        </w:rPr>
        <w:tab/>
      </w:r>
      <w:r w:rsidR="005274F4">
        <w:rPr>
          <w:sz w:val="22"/>
          <w:szCs w:val="22"/>
        </w:rPr>
        <w:tab/>
      </w:r>
      <w:r w:rsidR="00BF7CBF">
        <w:rPr>
          <w:sz w:val="22"/>
          <w:szCs w:val="22"/>
        </w:rPr>
        <w:tab/>
      </w:r>
      <w:r w:rsidRPr="00533B74">
        <w:rPr>
          <w:b/>
          <w:sz w:val="22"/>
          <w:szCs w:val="22"/>
        </w:rPr>
        <w:t>Distância:</w:t>
      </w:r>
      <w:r w:rsidR="00BF7CBF">
        <w:rPr>
          <w:sz w:val="22"/>
          <w:szCs w:val="22"/>
        </w:rPr>
        <w:t xml:space="preserve"> 2</w:t>
      </w:r>
      <w:r w:rsidR="00F76A6E">
        <w:rPr>
          <w:sz w:val="22"/>
          <w:szCs w:val="22"/>
        </w:rPr>
        <w:t>000m</w:t>
      </w:r>
      <w:r w:rsidR="005274F4">
        <w:rPr>
          <w:sz w:val="22"/>
          <w:szCs w:val="22"/>
        </w:rPr>
        <w:tab/>
      </w:r>
    </w:p>
    <w:p w:rsidR="0011091C" w:rsidRPr="00533B74" w:rsidRDefault="0011091C" w:rsidP="00533B74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Treinadores responsáveis:</w:t>
      </w:r>
      <w:r w:rsidRPr="00533B74">
        <w:rPr>
          <w:sz w:val="22"/>
          <w:szCs w:val="22"/>
        </w:rPr>
        <w:t xml:space="preserve"> </w:t>
      </w:r>
      <w:r w:rsidR="00F76A6E">
        <w:rPr>
          <w:sz w:val="22"/>
          <w:szCs w:val="22"/>
        </w:rPr>
        <w:t>Miguel Alfaiate</w:t>
      </w:r>
      <w:r w:rsidR="00E01C6C">
        <w:rPr>
          <w:sz w:val="22"/>
          <w:szCs w:val="22"/>
        </w:rPr>
        <w:t>; Eduardo Sousa</w:t>
      </w:r>
      <w:r w:rsidR="00C63296">
        <w:rPr>
          <w:sz w:val="22"/>
          <w:szCs w:val="22"/>
        </w:rPr>
        <w:tab/>
      </w:r>
      <w:r w:rsidR="00C63296">
        <w:rPr>
          <w:sz w:val="22"/>
          <w:szCs w:val="22"/>
        </w:rPr>
        <w:tab/>
      </w:r>
    </w:p>
    <w:p w:rsidR="0011091C" w:rsidRPr="005C156B" w:rsidRDefault="0011091C" w:rsidP="0011091C">
      <w:pPr>
        <w:pStyle w:val="Cabealho"/>
        <w:tabs>
          <w:tab w:val="left" w:pos="6237"/>
        </w:tabs>
        <w:rPr>
          <w:sz w:val="22"/>
          <w:szCs w:val="22"/>
        </w:rPr>
      </w:pPr>
      <w:r w:rsidRPr="00533B74">
        <w:rPr>
          <w:b/>
          <w:sz w:val="22"/>
          <w:szCs w:val="22"/>
        </w:rPr>
        <w:t>Director Responsável:</w:t>
      </w:r>
      <w:r w:rsidR="006900C3">
        <w:rPr>
          <w:b/>
          <w:sz w:val="22"/>
          <w:szCs w:val="22"/>
        </w:rPr>
        <w:t xml:space="preserve"> </w:t>
      </w:r>
      <w:r w:rsidR="00E01C6C">
        <w:rPr>
          <w:sz w:val="22"/>
          <w:szCs w:val="22"/>
        </w:rPr>
        <w:t>João Gomes</w:t>
      </w:r>
      <w:r w:rsidR="006900C3">
        <w:rPr>
          <w:sz w:val="22"/>
          <w:szCs w:val="22"/>
        </w:rPr>
        <w:tab/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-1270</wp:posOffset>
                </wp:positionV>
                <wp:extent cx="5486400" cy="0"/>
                <wp:effectExtent l="9525" t="8255" r="9525" b="1079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1pt" to="6in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6Cp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"/>
            </w:pict>
          </mc:Fallback>
        </mc:AlternateContent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 xml:space="preserve">Data e hora de </w:t>
      </w:r>
      <w:r w:rsidR="00533B74">
        <w:rPr>
          <w:b/>
          <w:sz w:val="22"/>
          <w:szCs w:val="22"/>
        </w:rPr>
        <w:t>saída</w:t>
      </w:r>
      <w:r w:rsidR="00112508">
        <w:rPr>
          <w:b/>
          <w:sz w:val="22"/>
          <w:szCs w:val="22"/>
        </w:rPr>
        <w:t>:</w:t>
      </w:r>
      <w:r w:rsidR="00112508">
        <w:rPr>
          <w:sz w:val="22"/>
          <w:szCs w:val="22"/>
        </w:rPr>
        <w:t xml:space="preserve"> </w:t>
      </w:r>
      <w:r w:rsidR="00BF7CBF">
        <w:rPr>
          <w:sz w:val="22"/>
          <w:szCs w:val="22"/>
        </w:rPr>
        <w:t>1</w:t>
      </w:r>
      <w:r w:rsidR="00E01C6C">
        <w:rPr>
          <w:sz w:val="22"/>
          <w:szCs w:val="22"/>
        </w:rPr>
        <w:t>7</w:t>
      </w:r>
      <w:r w:rsidR="002E15F7">
        <w:rPr>
          <w:sz w:val="22"/>
          <w:szCs w:val="22"/>
        </w:rPr>
        <w:t>-1</w:t>
      </w:r>
      <w:r w:rsidR="00F76A6E">
        <w:rPr>
          <w:sz w:val="22"/>
          <w:szCs w:val="22"/>
        </w:rPr>
        <w:t>2</w:t>
      </w:r>
      <w:r w:rsidR="002E15F7">
        <w:rPr>
          <w:sz w:val="22"/>
          <w:szCs w:val="22"/>
        </w:rPr>
        <w:t>-20</w:t>
      </w:r>
      <w:r w:rsidR="00E01C6C">
        <w:rPr>
          <w:sz w:val="22"/>
          <w:szCs w:val="22"/>
        </w:rPr>
        <w:t>21</w:t>
      </w:r>
      <w:r w:rsidR="002E15F7">
        <w:rPr>
          <w:sz w:val="22"/>
          <w:szCs w:val="22"/>
        </w:rPr>
        <w:t>,</w:t>
      </w:r>
      <w:r w:rsidR="00F76A6E">
        <w:rPr>
          <w:b/>
          <w:sz w:val="22"/>
          <w:szCs w:val="22"/>
          <w:u w:val="single"/>
        </w:rPr>
        <w:t xml:space="preserve"> </w:t>
      </w:r>
      <w:r w:rsidR="00F76A6E">
        <w:rPr>
          <w:sz w:val="22"/>
          <w:szCs w:val="22"/>
        </w:rPr>
        <w:t>0</w:t>
      </w:r>
      <w:r w:rsidR="00070F3C">
        <w:rPr>
          <w:sz w:val="22"/>
          <w:szCs w:val="22"/>
        </w:rPr>
        <w:t>8</w:t>
      </w:r>
      <w:r w:rsidR="00F76A6E" w:rsidRPr="00F76A6E">
        <w:rPr>
          <w:sz w:val="22"/>
          <w:szCs w:val="22"/>
        </w:rPr>
        <w:t>h</w:t>
      </w:r>
      <w:r w:rsidR="00F76A6E">
        <w:rPr>
          <w:b/>
          <w:sz w:val="22"/>
          <w:szCs w:val="22"/>
        </w:rPr>
        <w:tab/>
      </w:r>
      <w:r w:rsidR="00826039">
        <w:rPr>
          <w:b/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11091C" w:rsidP="00112508">
      <w:pPr>
        <w:pStyle w:val="Cabealho"/>
        <w:tabs>
          <w:tab w:val="left" w:pos="5670"/>
        </w:tabs>
        <w:rPr>
          <w:sz w:val="22"/>
          <w:szCs w:val="22"/>
        </w:rPr>
      </w:pPr>
      <w:r>
        <w:rPr>
          <w:b/>
          <w:sz w:val="22"/>
          <w:szCs w:val="22"/>
        </w:rPr>
        <w:t>Data e hora prevista da chegada:</w:t>
      </w:r>
      <w:r w:rsidR="008D2A63">
        <w:rPr>
          <w:sz w:val="22"/>
          <w:szCs w:val="22"/>
        </w:rPr>
        <w:t xml:space="preserve"> </w:t>
      </w:r>
      <w:r w:rsidR="00041533">
        <w:rPr>
          <w:sz w:val="22"/>
          <w:szCs w:val="22"/>
        </w:rPr>
        <w:t>1</w:t>
      </w:r>
      <w:r w:rsidR="00E01C6C">
        <w:rPr>
          <w:sz w:val="22"/>
          <w:szCs w:val="22"/>
        </w:rPr>
        <w:t>9</w:t>
      </w:r>
      <w:r w:rsidR="00F76A6E">
        <w:rPr>
          <w:sz w:val="22"/>
          <w:szCs w:val="22"/>
        </w:rPr>
        <w:t>-12-20</w:t>
      </w:r>
      <w:r w:rsidR="00E01C6C">
        <w:rPr>
          <w:sz w:val="22"/>
          <w:szCs w:val="22"/>
        </w:rPr>
        <w:t>21</w:t>
      </w:r>
      <w:r w:rsidR="00F76A6E">
        <w:rPr>
          <w:sz w:val="22"/>
          <w:szCs w:val="22"/>
        </w:rPr>
        <w:t>,</w:t>
      </w:r>
      <w:r w:rsidR="00BF7CBF">
        <w:rPr>
          <w:sz w:val="22"/>
          <w:szCs w:val="22"/>
        </w:rPr>
        <w:t xml:space="preserve"> 20</w:t>
      </w:r>
      <w:r w:rsidR="00F76A6E">
        <w:rPr>
          <w:sz w:val="22"/>
          <w:szCs w:val="22"/>
        </w:rPr>
        <w:t>h</w:t>
      </w:r>
      <w:r w:rsidR="00F76A6E">
        <w:rPr>
          <w:sz w:val="22"/>
          <w:szCs w:val="22"/>
        </w:rPr>
        <w:tab/>
      </w:r>
      <w:r>
        <w:rPr>
          <w:b/>
          <w:sz w:val="22"/>
          <w:szCs w:val="22"/>
        </w:rPr>
        <w:t>Local:</w:t>
      </w:r>
      <w:r w:rsidR="005274F4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Posto Náutico</w:t>
      </w:r>
      <w:r w:rsidR="005274F4">
        <w:rPr>
          <w:sz w:val="22"/>
          <w:szCs w:val="22"/>
        </w:rPr>
        <w:tab/>
      </w:r>
    </w:p>
    <w:p w:rsidR="0011091C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86360</wp:posOffset>
                </wp:positionV>
                <wp:extent cx="5480050" cy="0"/>
                <wp:effectExtent l="6350" t="10160" r="9525" b="8890"/>
                <wp:wrapNone/>
                <wp:docPr id="2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6.8pt" to="6in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cy4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"/>
            </w:pict>
          </mc:Fallback>
        </mc:AlternateContent>
      </w:r>
    </w:p>
    <w:p w:rsidR="00533B74" w:rsidRPr="0097346E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Alimentação:</w:t>
      </w:r>
      <w:r w:rsidR="00720590">
        <w:rPr>
          <w:b/>
          <w:sz w:val="22"/>
          <w:szCs w:val="22"/>
        </w:rPr>
        <w:t xml:space="preserve"> </w:t>
      </w:r>
      <w:r w:rsidR="002E15F7">
        <w:rPr>
          <w:sz w:val="22"/>
          <w:szCs w:val="22"/>
        </w:rPr>
        <w:t xml:space="preserve">Levar </w:t>
      </w:r>
      <w:r w:rsidR="00F76A6E">
        <w:rPr>
          <w:sz w:val="22"/>
          <w:szCs w:val="22"/>
        </w:rPr>
        <w:t>almoço</w:t>
      </w:r>
      <w:r w:rsidR="00BF7CBF">
        <w:rPr>
          <w:sz w:val="22"/>
          <w:szCs w:val="22"/>
        </w:rPr>
        <w:t xml:space="preserve"> e lanche 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11091C" w:rsidRPr="00461215" w:rsidRDefault="0011091C" w:rsidP="0011091C">
      <w:pPr>
        <w:pStyle w:val="Cabealho"/>
        <w:rPr>
          <w:sz w:val="22"/>
          <w:szCs w:val="22"/>
        </w:rPr>
      </w:pPr>
      <w:r>
        <w:rPr>
          <w:b/>
          <w:sz w:val="22"/>
          <w:szCs w:val="22"/>
        </w:rPr>
        <w:t>Equipamento:</w:t>
      </w:r>
      <w:r w:rsidR="002962E1">
        <w:rPr>
          <w:sz w:val="22"/>
          <w:szCs w:val="22"/>
        </w:rPr>
        <w:t xml:space="preserve"> </w:t>
      </w:r>
      <w:r w:rsidR="002E15F7">
        <w:rPr>
          <w:sz w:val="22"/>
          <w:szCs w:val="22"/>
        </w:rPr>
        <w:t>T-shirt AAC ou Maillot, chave 10-13, Bilhete de Identidade/Cartão de Cidadão</w:t>
      </w:r>
      <w:r w:rsidR="009F0916">
        <w:rPr>
          <w:sz w:val="22"/>
          <w:szCs w:val="22"/>
        </w:rPr>
        <w:tab/>
      </w:r>
      <w:r w:rsidR="009F0916">
        <w:rPr>
          <w:sz w:val="22"/>
          <w:szCs w:val="22"/>
        </w:rPr>
        <w:tab/>
      </w:r>
    </w:p>
    <w:p w:rsidR="00C71093" w:rsidRDefault="00ED135D" w:rsidP="0011091C">
      <w:pPr>
        <w:pStyle w:val="Cabealho"/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105410</wp:posOffset>
                </wp:positionV>
                <wp:extent cx="5480050" cy="0"/>
                <wp:effectExtent l="6350" t="10160" r="9525" b="8890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pt,8.3pt" to="6in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LRU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M1CZ3rjCgio1M6G2uhZvZitpt8dUrpqiTrwyPD1YiAtCxnJm5SwcQbw9/0XzSCGHL2ObTo3&#10;tguQ0AB0jmpc7mrws0cUDqf5PE2nIBo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" o:allowincell="f"/>
            </w:pict>
          </mc:Fallback>
        </mc:AlternateContent>
      </w:r>
    </w:p>
    <w:p w:rsidR="00B45F1D" w:rsidRDefault="00B45F1D" w:rsidP="0011091C">
      <w:pPr>
        <w:pStyle w:val="Cabealho"/>
        <w:rPr>
          <w:b/>
          <w:sz w:val="22"/>
          <w:szCs w:val="22"/>
        </w:rPr>
      </w:pPr>
    </w:p>
    <w:p w:rsidR="0011091C" w:rsidRPr="0097346E" w:rsidRDefault="0011091C" w:rsidP="0011091C">
      <w:pPr>
        <w:pStyle w:val="Cabealho"/>
        <w:rPr>
          <w:b/>
          <w:sz w:val="22"/>
          <w:szCs w:val="22"/>
        </w:rPr>
      </w:pPr>
      <w:r>
        <w:rPr>
          <w:b/>
          <w:sz w:val="22"/>
          <w:szCs w:val="22"/>
        </w:rPr>
        <w:t>Tripulações:</w:t>
      </w:r>
      <w:r w:rsidR="009F0916">
        <w:rPr>
          <w:b/>
          <w:sz w:val="22"/>
          <w:szCs w:val="22"/>
        </w:rPr>
        <w:tab/>
      </w:r>
      <w:r w:rsidR="009F0916">
        <w:rPr>
          <w:b/>
          <w:sz w:val="22"/>
          <w:szCs w:val="22"/>
        </w:rPr>
        <w:tab/>
      </w:r>
    </w:p>
    <w:tbl>
      <w:tblPr>
        <w:tblW w:w="8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4359"/>
      </w:tblGrid>
      <w:tr w:rsidR="00311F1B" w:rsidRPr="00B84483" w:rsidTr="00B84483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1D" w:rsidRDefault="00B45F1D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1XCF Mariana Cardoso</w:t>
            </w:r>
          </w:p>
          <w:p w:rsidR="00B45F1D" w:rsidRDefault="00B45F1D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1XCF Leonor Prata</w:t>
            </w:r>
          </w:p>
          <w:p w:rsidR="00B45F1D" w:rsidRDefault="00B45F1D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2XCF Violeta Constante/Constança Oliveira</w:t>
            </w:r>
          </w:p>
          <w:p w:rsidR="00B45F1D" w:rsidRDefault="00B45F1D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2XCF Maria Fonseca/Mariana Cardoso</w:t>
            </w:r>
          </w:p>
          <w:p w:rsidR="00B45F1D" w:rsidRDefault="00B45F1D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 xml:space="preserve">2XCF Leonor Prata/Ana Cunha </w:t>
            </w:r>
          </w:p>
          <w:p w:rsidR="00B45F1D" w:rsidRDefault="00B45F1D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4XCF Violeta Constante/Maria Fonseca/Constança Oliveira/Ana Cunha</w:t>
            </w:r>
          </w:p>
          <w:p w:rsidR="00475670" w:rsidRDefault="00475670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1XCM Dinis da Lagem</w:t>
            </w:r>
          </w:p>
          <w:p w:rsidR="00475670" w:rsidRDefault="00475670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1XCM Lourenço Costa</w:t>
            </w:r>
          </w:p>
          <w:p w:rsidR="00475670" w:rsidRDefault="00475670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1XCM Afonso Queirós</w:t>
            </w:r>
          </w:p>
          <w:p w:rsidR="00475670" w:rsidRDefault="00475670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1XCM António Serra</w:t>
            </w:r>
          </w:p>
          <w:p w:rsidR="00475670" w:rsidRDefault="00475670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2XCM Lourenço Costa/António Serra</w:t>
            </w:r>
          </w:p>
          <w:p w:rsidR="00475670" w:rsidRDefault="00475670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2XCM David Godinho/Rodrigo Sousa</w:t>
            </w:r>
          </w:p>
          <w:p w:rsidR="00475670" w:rsidRDefault="00475670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2XCM Simão Albuquerque/Tomás Duarte</w:t>
            </w:r>
          </w:p>
          <w:p w:rsidR="00475670" w:rsidRDefault="00475670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2XCM Tomás Gaspar/João Fernandes</w:t>
            </w:r>
          </w:p>
          <w:p w:rsidR="00D3662F" w:rsidRDefault="00D3662F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4XCM Tomás Gaspar/João Fernandes/Dinis da Lagem/Tomás Duarte</w:t>
            </w:r>
          </w:p>
          <w:p w:rsidR="00475670" w:rsidRDefault="00475670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4XCM Simão Albuquerque/David Godinho/Rodrigo Sousa/Afonso Queirós</w:t>
            </w:r>
          </w:p>
          <w:p w:rsidR="005523AE" w:rsidRDefault="005523AE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1XJM Alexandre Magalhães</w:t>
            </w:r>
          </w:p>
          <w:p w:rsidR="005523AE" w:rsidRDefault="005523AE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1XJM Afonso Batista</w:t>
            </w:r>
          </w:p>
          <w:p w:rsidR="00276672" w:rsidRDefault="00276672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2-JM Alexandre Magalhães/Guilherme Cruz</w:t>
            </w:r>
          </w:p>
          <w:p w:rsidR="005523AE" w:rsidRDefault="005523AE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2XJM Afonso Batista/</w:t>
            </w:r>
            <w:r w:rsidR="00BD0488">
              <w:rPr>
                <w:rFonts w:eastAsia="SimSun"/>
                <w:sz w:val="22"/>
                <w:szCs w:val="22"/>
              </w:rPr>
              <w:t>Guilherme Cruz</w:t>
            </w:r>
          </w:p>
          <w:p w:rsidR="005523AE" w:rsidRDefault="005523AE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2XJM Duarte Franco/João Piedade</w:t>
            </w:r>
          </w:p>
          <w:p w:rsidR="00284719" w:rsidRPr="00276672" w:rsidRDefault="005523AE" w:rsidP="00366BA3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2XJM José Dias/Tiago Saldanha</w:t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5F1D" w:rsidRDefault="00B45F1D" w:rsidP="00B45F1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4-JM Alexandre Magalhães/Guilherme Cruz/João Piedade/Tiago Saldanha</w:t>
            </w:r>
          </w:p>
          <w:p w:rsidR="00B45F1D" w:rsidRDefault="00B45F1D" w:rsidP="00B45F1D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4XJM Afonso Batista/Duarte Franco/José Dias/</w:t>
            </w:r>
            <w:r w:rsidR="00BD0488">
              <w:rPr>
                <w:rFonts w:eastAsia="SimSun"/>
                <w:sz w:val="22"/>
                <w:szCs w:val="22"/>
              </w:rPr>
              <w:t>João Piedade</w:t>
            </w:r>
            <w:bookmarkStart w:id="0" w:name="_GoBack"/>
            <w:bookmarkEnd w:id="0"/>
          </w:p>
          <w:p w:rsidR="00B45F1D" w:rsidRDefault="00B45F1D" w:rsidP="00B45F1D">
            <w:pPr>
              <w:pStyle w:val="Cabealho"/>
              <w:rPr>
                <w:rFonts w:eastAsia="SimSun"/>
                <w:sz w:val="22"/>
                <w:szCs w:val="22"/>
              </w:rPr>
            </w:pPr>
            <w:r w:rsidRPr="00276672">
              <w:rPr>
                <w:rFonts w:eastAsia="SimSun"/>
                <w:sz w:val="22"/>
                <w:szCs w:val="22"/>
              </w:rPr>
              <w:t>8+JM Alexandre Magalhães/Guilherme Cruz/João Piedade</w:t>
            </w:r>
            <w:r>
              <w:rPr>
                <w:rFonts w:eastAsia="SimSun"/>
                <w:sz w:val="22"/>
                <w:szCs w:val="22"/>
              </w:rPr>
              <w:t>/Tiago Saldanha/Duarte Franco/José Dias/</w:t>
            </w:r>
            <w:r w:rsidR="00BD0488">
              <w:rPr>
                <w:rFonts w:eastAsia="SimSun"/>
                <w:sz w:val="22"/>
                <w:szCs w:val="22"/>
              </w:rPr>
              <w:t>Dinis da Lagem</w:t>
            </w:r>
            <w:r>
              <w:rPr>
                <w:rFonts w:eastAsia="SimSun"/>
                <w:sz w:val="22"/>
                <w:szCs w:val="22"/>
              </w:rPr>
              <w:t xml:space="preserve">/Afonso Batista/Tomás </w:t>
            </w:r>
            <w:proofErr w:type="gramStart"/>
            <w:r>
              <w:rPr>
                <w:rFonts w:eastAsia="SimSun"/>
                <w:sz w:val="22"/>
                <w:szCs w:val="22"/>
              </w:rPr>
              <w:t>Gaspar(</w:t>
            </w:r>
            <w:proofErr w:type="spellStart"/>
            <w:r>
              <w:rPr>
                <w:rFonts w:eastAsia="SimSun"/>
                <w:sz w:val="22"/>
                <w:szCs w:val="22"/>
              </w:rPr>
              <w:t>tim</w:t>
            </w:r>
            <w:proofErr w:type="spellEnd"/>
            <w:proofErr w:type="gramEnd"/>
            <w:r>
              <w:rPr>
                <w:rFonts w:eastAsia="SimSun"/>
                <w:sz w:val="22"/>
                <w:szCs w:val="22"/>
              </w:rPr>
              <w:t>)</w:t>
            </w:r>
          </w:p>
          <w:p w:rsidR="00F71C9E" w:rsidRDefault="00F71C9E" w:rsidP="00284719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1XAbsM Eduardo Sousa</w:t>
            </w:r>
          </w:p>
          <w:p w:rsidR="00F71C9E" w:rsidRDefault="00F71C9E" w:rsidP="00284719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1XAbsM Ricardo Paula</w:t>
            </w:r>
          </w:p>
          <w:p w:rsidR="00F71C9E" w:rsidRDefault="00F71C9E" w:rsidP="00284719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1XAbsM Rui Pilar</w:t>
            </w:r>
          </w:p>
          <w:p w:rsidR="00F71C9E" w:rsidRDefault="00F71C9E" w:rsidP="00284719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1XAbsM Francisco Batista</w:t>
            </w:r>
          </w:p>
          <w:p w:rsidR="00F71C9E" w:rsidRDefault="00F71C9E" w:rsidP="00284719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2-AbsM Francisco Batista/Gonçalo Delgado</w:t>
            </w:r>
          </w:p>
          <w:p w:rsidR="00F71C9E" w:rsidRDefault="00F71C9E" w:rsidP="00284719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2XAbsM Gonçalo Delgado/Ricardo Paula</w:t>
            </w:r>
          </w:p>
          <w:p w:rsidR="00F71C9E" w:rsidRDefault="00F71C9E" w:rsidP="00284719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2XAbsM João Gomes/Rui Pilar</w:t>
            </w:r>
          </w:p>
          <w:p w:rsidR="00B54A74" w:rsidRDefault="00F71C9E" w:rsidP="00284719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4-AbsM João Gomes/Eduardo Sousa/Ricardo Paula/Gonçalo Delgado</w:t>
            </w:r>
          </w:p>
          <w:p w:rsidR="00F71C9E" w:rsidRDefault="00F71C9E" w:rsidP="00284719">
            <w:pPr>
              <w:pStyle w:val="Cabealho"/>
              <w:rPr>
                <w:rFonts w:eastAsia="SimSun"/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4XAbsM Eduardo Sousa/Rui Pilar/Ricardo Paula/Gonçalo Delgado</w:t>
            </w:r>
          </w:p>
          <w:p w:rsidR="00F71C9E" w:rsidRPr="00B93D51" w:rsidRDefault="00F71C9E" w:rsidP="00284719">
            <w:pPr>
              <w:pStyle w:val="Cabealho"/>
              <w:rPr>
                <w:rFonts w:eastAsia="SimSun"/>
                <w:sz w:val="22"/>
                <w:szCs w:val="22"/>
              </w:rPr>
            </w:pPr>
            <w:proofErr w:type="gramStart"/>
            <w:r>
              <w:rPr>
                <w:rFonts w:eastAsia="SimSun"/>
                <w:sz w:val="22"/>
                <w:szCs w:val="22"/>
              </w:rPr>
              <w:t>4XAbsM(misto</w:t>
            </w:r>
            <w:proofErr w:type="gramEnd"/>
            <w:r>
              <w:rPr>
                <w:rFonts w:eastAsia="SimSun"/>
                <w:sz w:val="22"/>
                <w:szCs w:val="22"/>
              </w:rPr>
              <w:t xml:space="preserve">) Marcos Bento/Alexandre </w:t>
            </w:r>
            <w:proofErr w:type="spellStart"/>
            <w:r>
              <w:rPr>
                <w:rFonts w:eastAsia="SimSun"/>
                <w:sz w:val="22"/>
                <w:szCs w:val="22"/>
              </w:rPr>
              <w:t>Lumier</w:t>
            </w:r>
            <w:proofErr w:type="spellEnd"/>
            <w:r>
              <w:rPr>
                <w:rFonts w:eastAsia="SimSun"/>
                <w:sz w:val="22"/>
                <w:szCs w:val="22"/>
              </w:rPr>
              <w:t xml:space="preserve"> (ANL)/Francisco Batista/João Gomes (AAC)</w:t>
            </w:r>
          </w:p>
        </w:tc>
      </w:tr>
    </w:tbl>
    <w:p w:rsidR="0011091C" w:rsidRDefault="0011091C"/>
    <w:sectPr w:rsidR="0011091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B36" w:rsidRDefault="00114B36" w:rsidP="00A14A57">
      <w:r>
        <w:separator/>
      </w:r>
    </w:p>
  </w:endnote>
  <w:endnote w:type="continuationSeparator" w:id="0">
    <w:p w:rsidR="00114B36" w:rsidRDefault="00114B36" w:rsidP="00A14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B36" w:rsidRDefault="00114B36" w:rsidP="00A14A57">
      <w:r>
        <w:separator/>
      </w:r>
    </w:p>
  </w:footnote>
  <w:footnote w:type="continuationSeparator" w:id="0">
    <w:p w:rsidR="00114B36" w:rsidRDefault="00114B36" w:rsidP="00A14A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A57" w:rsidRDefault="00A14A57">
    <w:pPr>
      <w:pStyle w:val="Cabealho"/>
    </w:pPr>
    <w:r>
      <w:rPr>
        <w:rFonts w:ascii="Arial" w:hAnsi="Arial" w:cs="Arial"/>
        <w:noProof/>
      </w:rPr>
      <w:drawing>
        <wp:anchor distT="0" distB="0" distL="114300" distR="114300" simplePos="0" relativeHeight="251659264" behindDoc="1" locked="0" layoutInCell="1" allowOverlap="1" wp14:anchorId="6836929F" wp14:editId="10A3DA39">
          <wp:simplePos x="0" y="0"/>
          <wp:positionH relativeFrom="column">
            <wp:posOffset>-1097280</wp:posOffset>
          </wp:positionH>
          <wp:positionV relativeFrom="paragraph">
            <wp:posOffset>-461010</wp:posOffset>
          </wp:positionV>
          <wp:extent cx="7560310" cy="10681970"/>
          <wp:effectExtent l="0" t="0" r="2540" b="5080"/>
          <wp:wrapNone/>
          <wp:docPr id="7" name="Imagem 7" descr="PAPEL CAR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PAPEL CAR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1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14A57" w:rsidRDefault="00A14A5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35D"/>
    <w:rsid w:val="000067AF"/>
    <w:rsid w:val="000279B5"/>
    <w:rsid w:val="00031A03"/>
    <w:rsid w:val="00041533"/>
    <w:rsid w:val="00043916"/>
    <w:rsid w:val="00061B25"/>
    <w:rsid w:val="00063E49"/>
    <w:rsid w:val="00064971"/>
    <w:rsid w:val="00070F3C"/>
    <w:rsid w:val="0007432D"/>
    <w:rsid w:val="00077836"/>
    <w:rsid w:val="00094D2B"/>
    <w:rsid w:val="000C577D"/>
    <w:rsid w:val="000D69A7"/>
    <w:rsid w:val="0011091C"/>
    <w:rsid w:val="00112508"/>
    <w:rsid w:val="00114B36"/>
    <w:rsid w:val="001244E4"/>
    <w:rsid w:val="00136347"/>
    <w:rsid w:val="001603F6"/>
    <w:rsid w:val="0016132A"/>
    <w:rsid w:val="00192564"/>
    <w:rsid w:val="00195A37"/>
    <w:rsid w:val="001A2967"/>
    <w:rsid w:val="001A3420"/>
    <w:rsid w:val="001C584C"/>
    <w:rsid w:val="0022341E"/>
    <w:rsid w:val="00226EA0"/>
    <w:rsid w:val="00246FB2"/>
    <w:rsid w:val="002674A3"/>
    <w:rsid w:val="00276672"/>
    <w:rsid w:val="00284719"/>
    <w:rsid w:val="002870D6"/>
    <w:rsid w:val="00293423"/>
    <w:rsid w:val="002962E1"/>
    <w:rsid w:val="002B45CA"/>
    <w:rsid w:val="002C6BFA"/>
    <w:rsid w:val="002E15F7"/>
    <w:rsid w:val="00311B6E"/>
    <w:rsid w:val="00311F1B"/>
    <w:rsid w:val="003132B6"/>
    <w:rsid w:val="00331418"/>
    <w:rsid w:val="00333E12"/>
    <w:rsid w:val="0034091C"/>
    <w:rsid w:val="0035256E"/>
    <w:rsid w:val="00360045"/>
    <w:rsid w:val="00366BA3"/>
    <w:rsid w:val="00373EDD"/>
    <w:rsid w:val="00385A4D"/>
    <w:rsid w:val="00386358"/>
    <w:rsid w:val="003F6071"/>
    <w:rsid w:val="00415B51"/>
    <w:rsid w:val="00436C83"/>
    <w:rsid w:val="00442AF7"/>
    <w:rsid w:val="00475670"/>
    <w:rsid w:val="00480018"/>
    <w:rsid w:val="004D56D7"/>
    <w:rsid w:val="004E01E5"/>
    <w:rsid w:val="004E506A"/>
    <w:rsid w:val="004F372B"/>
    <w:rsid w:val="005069F9"/>
    <w:rsid w:val="005274F4"/>
    <w:rsid w:val="00533B74"/>
    <w:rsid w:val="00535543"/>
    <w:rsid w:val="00536727"/>
    <w:rsid w:val="0053718C"/>
    <w:rsid w:val="005523AE"/>
    <w:rsid w:val="00593E9E"/>
    <w:rsid w:val="005B3A6A"/>
    <w:rsid w:val="005C156B"/>
    <w:rsid w:val="005C343B"/>
    <w:rsid w:val="005C5C98"/>
    <w:rsid w:val="005D17B7"/>
    <w:rsid w:val="00614DF0"/>
    <w:rsid w:val="006168EC"/>
    <w:rsid w:val="00617E27"/>
    <w:rsid w:val="00674FEC"/>
    <w:rsid w:val="00686C31"/>
    <w:rsid w:val="006900C3"/>
    <w:rsid w:val="006A3FED"/>
    <w:rsid w:val="006B1468"/>
    <w:rsid w:val="00720590"/>
    <w:rsid w:val="00741DC7"/>
    <w:rsid w:val="00744955"/>
    <w:rsid w:val="007578CE"/>
    <w:rsid w:val="007627DB"/>
    <w:rsid w:val="00762959"/>
    <w:rsid w:val="007674E0"/>
    <w:rsid w:val="00770917"/>
    <w:rsid w:val="007B6FC6"/>
    <w:rsid w:val="007D6290"/>
    <w:rsid w:val="00801688"/>
    <w:rsid w:val="00826039"/>
    <w:rsid w:val="00835E12"/>
    <w:rsid w:val="00843B43"/>
    <w:rsid w:val="0088033B"/>
    <w:rsid w:val="00896713"/>
    <w:rsid w:val="008C127D"/>
    <w:rsid w:val="008C26FB"/>
    <w:rsid w:val="008C5007"/>
    <w:rsid w:val="008D1DCE"/>
    <w:rsid w:val="008D2A63"/>
    <w:rsid w:val="008E77B6"/>
    <w:rsid w:val="008F223A"/>
    <w:rsid w:val="008F7AFF"/>
    <w:rsid w:val="009007EE"/>
    <w:rsid w:val="00921E0F"/>
    <w:rsid w:val="009242A1"/>
    <w:rsid w:val="0097346E"/>
    <w:rsid w:val="009F0916"/>
    <w:rsid w:val="00A022DE"/>
    <w:rsid w:val="00A05560"/>
    <w:rsid w:val="00A14A57"/>
    <w:rsid w:val="00A527ED"/>
    <w:rsid w:val="00A975F0"/>
    <w:rsid w:val="00AA1143"/>
    <w:rsid w:val="00AA5DF9"/>
    <w:rsid w:val="00AB161F"/>
    <w:rsid w:val="00AB165B"/>
    <w:rsid w:val="00AB4BA3"/>
    <w:rsid w:val="00AF65E6"/>
    <w:rsid w:val="00B007A1"/>
    <w:rsid w:val="00B303CB"/>
    <w:rsid w:val="00B37998"/>
    <w:rsid w:val="00B419EF"/>
    <w:rsid w:val="00B4506C"/>
    <w:rsid w:val="00B45F1D"/>
    <w:rsid w:val="00B54A74"/>
    <w:rsid w:val="00B54AE5"/>
    <w:rsid w:val="00B66C31"/>
    <w:rsid w:val="00B715E0"/>
    <w:rsid w:val="00B72A29"/>
    <w:rsid w:val="00B7712F"/>
    <w:rsid w:val="00B77681"/>
    <w:rsid w:val="00B84483"/>
    <w:rsid w:val="00B93D51"/>
    <w:rsid w:val="00BC5333"/>
    <w:rsid w:val="00BD0488"/>
    <w:rsid w:val="00BE6105"/>
    <w:rsid w:val="00BF58BA"/>
    <w:rsid w:val="00BF7CBF"/>
    <w:rsid w:val="00C14BC6"/>
    <w:rsid w:val="00C217FF"/>
    <w:rsid w:val="00C3692D"/>
    <w:rsid w:val="00C47FAE"/>
    <w:rsid w:val="00C52685"/>
    <w:rsid w:val="00C63296"/>
    <w:rsid w:val="00C71093"/>
    <w:rsid w:val="00C8161A"/>
    <w:rsid w:val="00CB2DB4"/>
    <w:rsid w:val="00CF2E12"/>
    <w:rsid w:val="00D31435"/>
    <w:rsid w:val="00D33407"/>
    <w:rsid w:val="00D3662F"/>
    <w:rsid w:val="00D40B98"/>
    <w:rsid w:val="00DB5E6F"/>
    <w:rsid w:val="00DE52FE"/>
    <w:rsid w:val="00DF4ACC"/>
    <w:rsid w:val="00E01C6C"/>
    <w:rsid w:val="00E031AE"/>
    <w:rsid w:val="00E03EF5"/>
    <w:rsid w:val="00E04842"/>
    <w:rsid w:val="00E07793"/>
    <w:rsid w:val="00E21DD7"/>
    <w:rsid w:val="00E6097D"/>
    <w:rsid w:val="00E71636"/>
    <w:rsid w:val="00E742F0"/>
    <w:rsid w:val="00E97644"/>
    <w:rsid w:val="00EB40F9"/>
    <w:rsid w:val="00EC3679"/>
    <w:rsid w:val="00ED135D"/>
    <w:rsid w:val="00ED2D28"/>
    <w:rsid w:val="00F060EF"/>
    <w:rsid w:val="00F14036"/>
    <w:rsid w:val="00F36C57"/>
    <w:rsid w:val="00F45100"/>
    <w:rsid w:val="00F71C9E"/>
    <w:rsid w:val="00F76A6E"/>
    <w:rsid w:val="00F91840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14A57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14A57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14A57"/>
    <w:rPr>
      <w:rFonts w:ascii="Garamond" w:hAnsi="Garamond"/>
      <w:kern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1091C"/>
    <w:rPr>
      <w:rFonts w:ascii="Garamond" w:hAnsi="Garamond"/>
      <w:kern w:val="1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rsid w:val="0011091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11091C"/>
    <w:rPr>
      <w:rFonts w:eastAsia="SimSu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E71636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cter"/>
    <w:rsid w:val="00A14A57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A14A57"/>
    <w:rPr>
      <w:rFonts w:ascii="Garamond" w:hAnsi="Garamond"/>
      <w:kern w:val="18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A14A57"/>
    <w:rPr>
      <w:rFonts w:ascii="Garamond" w:hAnsi="Garamond"/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zador\Documents\2016-2017\Remo\Convocat&#243;rias\Convocat&#243;ri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Convocatória.dot</Template>
  <TotalTime>16</TotalTime>
  <Pages>1</Pages>
  <Words>296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AAC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Utilizador</cp:lastModifiedBy>
  <cp:revision>11</cp:revision>
  <cp:lastPrinted>2015-12-09T17:46:00Z</cp:lastPrinted>
  <dcterms:created xsi:type="dcterms:W3CDTF">2021-12-07T19:28:00Z</dcterms:created>
  <dcterms:modified xsi:type="dcterms:W3CDTF">2021-12-14T15:37:00Z</dcterms:modified>
</cp:coreProperties>
</file>