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-489585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4.75pt;margin-top:-38.55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FJNKDXeAAAACw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4A5E95">
        <w:rPr>
          <w:sz w:val="22"/>
          <w:szCs w:val="22"/>
        </w:rPr>
        <w:t>Campeonato Nacional de Remo Indoor</w:t>
      </w:r>
      <w:r w:rsidR="00DE7F0B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ab/>
      </w:r>
      <w:r w:rsidR="00DE7F0B">
        <w:rPr>
          <w:sz w:val="22"/>
          <w:szCs w:val="22"/>
        </w:rPr>
        <w:tab/>
      </w:r>
      <w:r w:rsidR="004A5E95">
        <w:rPr>
          <w:sz w:val="22"/>
          <w:szCs w:val="22"/>
        </w:rPr>
        <w:tab/>
      </w:r>
      <w:r w:rsidR="00DE7F0B">
        <w:rPr>
          <w:sz w:val="22"/>
          <w:szCs w:val="22"/>
        </w:rPr>
        <w:t>D</w:t>
      </w:r>
      <w:r>
        <w:rPr>
          <w:b/>
          <w:sz w:val="22"/>
          <w:szCs w:val="22"/>
        </w:rPr>
        <w:t>ata:</w:t>
      </w:r>
      <w:r w:rsidR="005274F4">
        <w:rPr>
          <w:sz w:val="22"/>
          <w:szCs w:val="22"/>
        </w:rPr>
        <w:t xml:space="preserve"> </w:t>
      </w:r>
      <w:r w:rsidR="004A5E95">
        <w:rPr>
          <w:sz w:val="22"/>
          <w:szCs w:val="22"/>
        </w:rPr>
        <w:t>23</w:t>
      </w:r>
      <w:r w:rsidR="002E15F7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4A5E95">
        <w:rPr>
          <w:sz w:val="22"/>
          <w:szCs w:val="22"/>
        </w:rPr>
        <w:t>Coimbra</w:t>
      </w:r>
      <w:r w:rsidR="00F543AF">
        <w:rPr>
          <w:sz w:val="22"/>
          <w:szCs w:val="22"/>
        </w:rPr>
        <w:t xml:space="preserve"> – EB 2,3 Martim de Freitas</w:t>
      </w:r>
      <w:r w:rsidR="00851F97">
        <w:rPr>
          <w:sz w:val="22"/>
          <w:szCs w:val="22"/>
        </w:rPr>
        <w:t xml:space="preserve">        </w:t>
      </w:r>
      <w:r w:rsidR="004A5E95">
        <w:rPr>
          <w:sz w:val="22"/>
          <w:szCs w:val="22"/>
        </w:rPr>
        <w:tab/>
      </w:r>
      <w:r w:rsidR="004A5E95">
        <w:rPr>
          <w:sz w:val="22"/>
          <w:szCs w:val="22"/>
        </w:rPr>
        <w:tab/>
      </w:r>
      <w:r w:rsidR="004A5E95">
        <w:rPr>
          <w:sz w:val="22"/>
          <w:szCs w:val="22"/>
        </w:rPr>
        <w:tab/>
        <w:t xml:space="preserve">       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4A5E95">
        <w:rPr>
          <w:sz w:val="22"/>
          <w:szCs w:val="22"/>
        </w:rPr>
        <w:t xml:space="preserve">Miguel Alfaiate;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4A5E95">
        <w:rPr>
          <w:sz w:val="22"/>
          <w:szCs w:val="22"/>
        </w:rPr>
        <w:t xml:space="preserve"> 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4A5E95">
        <w:rPr>
          <w:sz w:val="22"/>
          <w:szCs w:val="22"/>
        </w:rPr>
        <w:t>23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F37335" w:rsidRDefault="00F37335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>Benjamins, Infantis e Iniciados às 09h30</w:t>
      </w:r>
      <w:r w:rsidR="00667402">
        <w:rPr>
          <w:sz w:val="22"/>
          <w:szCs w:val="22"/>
        </w:rPr>
        <w:t xml:space="preserve"> </w:t>
      </w:r>
      <w:r w:rsidR="00667402">
        <w:rPr>
          <w:sz w:val="22"/>
          <w:szCs w:val="22"/>
        </w:rPr>
        <w:t>(Escola Martim de Freitas)</w:t>
      </w:r>
    </w:p>
    <w:p w:rsidR="00CE01D4" w:rsidRDefault="00CE01D4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>Juvenis Femininos às 12h15 (Escola Martim de Freitas)</w:t>
      </w:r>
    </w:p>
    <w:p w:rsidR="00CE01D4" w:rsidRPr="00F37335" w:rsidRDefault="00CE01D4" w:rsidP="00CE01D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Juvenis </w:t>
      </w:r>
      <w:r>
        <w:rPr>
          <w:sz w:val="22"/>
          <w:szCs w:val="22"/>
        </w:rPr>
        <w:t>Masculinos</w:t>
      </w:r>
      <w:r>
        <w:rPr>
          <w:sz w:val="22"/>
          <w:szCs w:val="22"/>
        </w:rPr>
        <w:t xml:space="preserve"> às 12h</w:t>
      </w:r>
      <w:r>
        <w:rPr>
          <w:sz w:val="22"/>
          <w:szCs w:val="22"/>
        </w:rPr>
        <w:t>4</w:t>
      </w:r>
      <w:r>
        <w:rPr>
          <w:sz w:val="22"/>
          <w:szCs w:val="22"/>
        </w:rPr>
        <w:t>5 (Escola Martim de Freitas)</w:t>
      </w:r>
    </w:p>
    <w:p w:rsidR="00CE01D4" w:rsidRPr="00F37335" w:rsidRDefault="00CE01D4" w:rsidP="00112508">
      <w:pPr>
        <w:pStyle w:val="Cabealho"/>
        <w:tabs>
          <w:tab w:val="left" w:pos="5670"/>
        </w:tabs>
        <w:rPr>
          <w:sz w:val="22"/>
          <w:szCs w:val="22"/>
        </w:rPr>
      </w:pPr>
    </w:p>
    <w:p w:rsidR="00F37335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4A5E95">
        <w:rPr>
          <w:sz w:val="22"/>
          <w:szCs w:val="22"/>
        </w:rPr>
        <w:t>23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F37335">
        <w:rPr>
          <w:sz w:val="22"/>
          <w:szCs w:val="22"/>
        </w:rPr>
        <w:tab/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</w:p>
    <w:p w:rsidR="00F37335" w:rsidRDefault="00F37335" w:rsidP="00F37335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>Benjamins, Infantis e Iniciados às 13h</w:t>
      </w:r>
    </w:p>
    <w:p w:rsidR="00CE01D4" w:rsidRPr="00F37335" w:rsidRDefault="00CE01D4" w:rsidP="00F37335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Juvenis às </w:t>
      </w:r>
      <w:r>
        <w:rPr>
          <w:sz w:val="22"/>
          <w:szCs w:val="22"/>
        </w:rPr>
        <w:t>Femininos às 1</w:t>
      </w:r>
      <w:r>
        <w:rPr>
          <w:sz w:val="22"/>
          <w:szCs w:val="22"/>
        </w:rPr>
        <w:t>4</w:t>
      </w:r>
      <w:r>
        <w:rPr>
          <w:sz w:val="22"/>
          <w:szCs w:val="22"/>
        </w:rPr>
        <w:t>h</w:t>
      </w:r>
      <w:r>
        <w:rPr>
          <w:sz w:val="22"/>
          <w:szCs w:val="22"/>
        </w:rPr>
        <w:t>30</w:t>
      </w:r>
    </w:p>
    <w:p w:rsidR="00CE01D4" w:rsidRPr="00F37335" w:rsidRDefault="00CE01D4" w:rsidP="00CE01D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Juvenis às </w:t>
      </w:r>
      <w:r>
        <w:rPr>
          <w:sz w:val="22"/>
          <w:szCs w:val="22"/>
        </w:rPr>
        <w:t>Masculinos</w:t>
      </w:r>
      <w:r>
        <w:rPr>
          <w:sz w:val="22"/>
          <w:szCs w:val="22"/>
        </w:rPr>
        <w:t xml:space="preserve"> às 1</w:t>
      </w:r>
      <w:r>
        <w:rPr>
          <w:sz w:val="22"/>
          <w:szCs w:val="22"/>
        </w:rPr>
        <w:t>5</w:t>
      </w:r>
      <w:r>
        <w:rPr>
          <w:sz w:val="22"/>
          <w:szCs w:val="22"/>
        </w:rPr>
        <w:t>h30</w:t>
      </w:r>
    </w:p>
    <w:p w:rsidR="0011091C" w:rsidRDefault="005274F4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4A5E95">
        <w:rPr>
          <w:sz w:val="22"/>
          <w:szCs w:val="22"/>
        </w:rPr>
        <w:t xml:space="preserve">atletas com prova de manhã vão almoçar a casa; atletas com prova de tarde devem vir almoçados 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DC0328" w:rsidRDefault="0011091C" w:rsidP="0011091C">
      <w:pPr>
        <w:pStyle w:val="Cabealho"/>
        <w:rPr>
          <w:b/>
          <w:sz w:val="22"/>
          <w:szCs w:val="22"/>
        </w:rPr>
      </w:pPr>
      <w:r>
        <w:rPr>
          <w:b/>
          <w:sz w:val="22"/>
          <w:szCs w:val="22"/>
        </w:rPr>
        <w:t>Tripulações:</w:t>
      </w: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DC0328" w:rsidRDefault="00DC0328" w:rsidP="0011091C">
      <w:pPr>
        <w:pStyle w:val="Cabealho"/>
        <w:rPr>
          <w:b/>
          <w:sz w:val="22"/>
          <w:szCs w:val="22"/>
        </w:rPr>
      </w:pPr>
      <w:bookmarkStart w:id="0" w:name="_GoBack"/>
      <w:bookmarkEnd w:id="0"/>
    </w:p>
    <w:p w:rsidR="00DC0328" w:rsidRDefault="00DC0328" w:rsidP="0011091C">
      <w:pPr>
        <w:pStyle w:val="Cabealho"/>
        <w:rPr>
          <w:b/>
          <w:sz w:val="22"/>
          <w:szCs w:val="22"/>
        </w:rPr>
      </w:pPr>
    </w:p>
    <w:p w:rsidR="0011091C" w:rsidRDefault="009F0916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7C" w:rsidRDefault="00A2327C" w:rsidP="00A2327C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Benjamins Femininos (250m)</w:t>
            </w:r>
          </w:p>
          <w:p w:rsidR="00A2327C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Beatriz da Lagem</w:t>
            </w:r>
          </w:p>
          <w:p w:rsidR="00A2327C" w:rsidRDefault="00A2327C" w:rsidP="00A2327C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Benjamins Masculinos (250m)</w:t>
            </w:r>
          </w:p>
          <w:p w:rsidR="00A2327C" w:rsidRDefault="00A2327C" w:rsidP="00A2327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João Fialho</w:t>
            </w:r>
          </w:p>
          <w:p w:rsidR="00A2327C" w:rsidRPr="00A2327C" w:rsidRDefault="00A2327C" w:rsidP="00A2327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Miguel Cunha</w:t>
            </w:r>
          </w:p>
          <w:p w:rsidR="002A13D5" w:rsidRDefault="002A13D5" w:rsidP="002A13D5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Infantis Masculinos (500m)</w:t>
            </w:r>
          </w:p>
          <w:p w:rsidR="002A13D5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David Pessoa</w:t>
            </w:r>
          </w:p>
          <w:p w:rsidR="00A2327C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Manuel Geraldo</w:t>
            </w:r>
          </w:p>
          <w:p w:rsidR="00A2327C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Eduardo Prata</w:t>
            </w:r>
          </w:p>
          <w:p w:rsidR="00A2327C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Guilherme Costa</w:t>
            </w:r>
          </w:p>
          <w:p w:rsidR="00A2327C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Ricardo Araújo</w:t>
            </w:r>
          </w:p>
          <w:p w:rsidR="00A2327C" w:rsidRPr="002A13D5" w:rsidRDefault="00A2327C" w:rsidP="002A13D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Rodrigo Lázaro</w:t>
            </w:r>
          </w:p>
          <w:p w:rsidR="002A13D5" w:rsidRDefault="002A13D5" w:rsidP="002A13D5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Iniciados Femininos (1000m)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Mafalda Nunes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Maria Carvalheiro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Iara Cruz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Mafalda Rodrigues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Maria Martins</w:t>
            </w:r>
          </w:p>
          <w:p w:rsidR="002A13D5" w:rsidRDefault="002A13D5" w:rsidP="002A13D5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Iniciados Masculinos (1000m)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Afonso Silva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Francisco Providência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Hugo Noronha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Manuel Costa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Martim Domingues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Afonso Lázaro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Artur Ribeiro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Bernardo Rocha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Francisco Pereira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Francisco Gomes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Gonçalo Franca</w:t>
            </w:r>
          </w:p>
          <w:p w:rsid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Pedro Pedrosa</w:t>
            </w:r>
          </w:p>
          <w:p w:rsidR="002A13D5" w:rsidRPr="002A13D5" w:rsidRDefault="002A13D5" w:rsidP="0047084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Pedro Cardoso  </w:t>
            </w:r>
          </w:p>
          <w:p w:rsidR="0047084D" w:rsidRDefault="0047084D" w:rsidP="0047084D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Juvenis Femininos (1500m)</w:t>
            </w:r>
          </w:p>
          <w:p w:rsidR="0047084D" w:rsidRDefault="0047084D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Ana Cunha</w:t>
            </w:r>
          </w:p>
          <w:p w:rsidR="0047084D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Carolina Rebelo</w:t>
            </w:r>
          </w:p>
          <w:p w:rsidR="002A13D5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Constança Oliveira</w:t>
            </w:r>
          </w:p>
          <w:p w:rsidR="002A13D5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Leonor Prata</w:t>
            </w:r>
          </w:p>
          <w:p w:rsidR="002A13D5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Maria Fonseca</w:t>
            </w:r>
          </w:p>
          <w:p w:rsidR="002A13D5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Mariana Cardoso</w:t>
            </w:r>
          </w:p>
          <w:p w:rsidR="002A13D5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Sofia Pereira</w:t>
            </w:r>
          </w:p>
          <w:p w:rsidR="0003631F" w:rsidRPr="0003631F" w:rsidRDefault="002A13D5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Violeta Constante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28" w:rsidRDefault="00DC0328" w:rsidP="00DC0328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Juvenis Masculinos (1500m)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Afonso Queirós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Afonso Lopes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António Serra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Dinis da Lagem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Francisco Peixoto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Gabriel Lopes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João Fernandes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José Faneca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Lourenço Costa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Martim Carvalho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Rodrigo Sousa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Simão Albuquerque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Tomás Gaspar</w:t>
            </w:r>
          </w:p>
          <w:p w:rsidR="00DC0328" w:rsidRDefault="00DC0328" w:rsidP="00DC0328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Tomás Martins</w:t>
            </w:r>
          </w:p>
          <w:p w:rsidR="00DC0328" w:rsidRDefault="00DC0328" w:rsidP="00DC0328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Tomás Duarte</w:t>
            </w:r>
          </w:p>
          <w:p w:rsidR="0003631F" w:rsidRDefault="0003631F" w:rsidP="00C724A5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Juniores Masculinos (2000m)</w:t>
            </w:r>
          </w:p>
          <w:p w:rsid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João Piedade</w:t>
            </w:r>
          </w:p>
          <w:p w:rsid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Afonso Batista</w:t>
            </w:r>
          </w:p>
          <w:p w:rsid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Guilherme Cruz</w:t>
            </w:r>
          </w:p>
          <w:p w:rsid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Tiago Saldanha</w:t>
            </w:r>
          </w:p>
          <w:p w:rsid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José Dias</w:t>
            </w:r>
          </w:p>
          <w:p w:rsidR="0003631F" w:rsidRPr="0003631F" w:rsidRDefault="0003631F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Martim Simões</w:t>
            </w:r>
          </w:p>
          <w:p w:rsidR="00C724A5" w:rsidRDefault="00C724A5" w:rsidP="00C724A5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Seniores Masculinos (2000m)</w:t>
            </w:r>
          </w:p>
          <w:p w:rsidR="00C724A5" w:rsidRDefault="00C724A5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Gonçalo Delgado</w:t>
            </w:r>
          </w:p>
          <w:p w:rsidR="00C724A5" w:rsidRDefault="00C724A5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Ricardo Paula</w:t>
            </w:r>
          </w:p>
          <w:p w:rsidR="00C724A5" w:rsidRDefault="00C724A5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Rui Pilar</w:t>
            </w:r>
          </w:p>
          <w:p w:rsidR="00C724A5" w:rsidRPr="00C724A5" w:rsidRDefault="00C724A5" w:rsidP="00C724A5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Tiago Susano</w:t>
            </w:r>
          </w:p>
          <w:p w:rsidR="00C724A5" w:rsidRDefault="00C724A5" w:rsidP="00B93D51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Seniores L Masculinos (2000m)</w:t>
            </w:r>
          </w:p>
          <w:p w:rsidR="00C724A5" w:rsidRDefault="00C724A5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João Gomes</w:t>
            </w:r>
          </w:p>
          <w:p w:rsidR="00C724A5" w:rsidRDefault="00C724A5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Eduardo Sousa</w:t>
            </w:r>
          </w:p>
          <w:p w:rsidR="00A2327C" w:rsidRDefault="00A2327C" w:rsidP="00A2327C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 w:rsidRPr="00C724A5">
              <w:rPr>
                <w:rFonts w:eastAsia="SimSun"/>
                <w:b/>
                <w:sz w:val="22"/>
                <w:szCs w:val="22"/>
              </w:rPr>
              <w:t xml:space="preserve">Veteranos </w:t>
            </w:r>
            <w:r>
              <w:rPr>
                <w:rFonts w:eastAsia="SimSun"/>
                <w:b/>
                <w:sz w:val="22"/>
                <w:szCs w:val="22"/>
              </w:rPr>
              <w:t>Femininos</w:t>
            </w:r>
            <w:r w:rsidRPr="00C724A5">
              <w:rPr>
                <w:rFonts w:eastAsia="SimSun"/>
                <w:b/>
                <w:sz w:val="22"/>
                <w:szCs w:val="22"/>
              </w:rPr>
              <w:t xml:space="preserve"> (2000m)</w:t>
            </w:r>
          </w:p>
          <w:p w:rsidR="00A2327C" w:rsidRPr="00C724A5" w:rsidRDefault="00A2327C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Isabel Esteves</w:t>
            </w:r>
          </w:p>
          <w:p w:rsidR="00B83974" w:rsidRDefault="00C724A5" w:rsidP="00B93D51">
            <w:pPr>
              <w:pStyle w:val="Cabealho"/>
              <w:rPr>
                <w:rFonts w:eastAsia="SimSun"/>
                <w:b/>
                <w:sz w:val="22"/>
                <w:szCs w:val="22"/>
              </w:rPr>
            </w:pPr>
            <w:r w:rsidRPr="00C724A5">
              <w:rPr>
                <w:rFonts w:eastAsia="SimSun"/>
                <w:b/>
                <w:sz w:val="22"/>
                <w:szCs w:val="22"/>
              </w:rPr>
              <w:t>Veteranos Masculinos (2000m)</w:t>
            </w:r>
          </w:p>
          <w:p w:rsidR="00C724A5" w:rsidRDefault="00C724A5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Miguel Alfaiate</w:t>
            </w:r>
          </w:p>
          <w:p w:rsidR="00C724A5" w:rsidRDefault="00C724A5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William Dann</w:t>
            </w:r>
          </w:p>
          <w:p w:rsidR="00A2327C" w:rsidRPr="00A2327C" w:rsidRDefault="00A2327C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</w:tr>
    </w:tbl>
    <w:p w:rsidR="0011091C" w:rsidRPr="009F3E15" w:rsidRDefault="0011091C"/>
    <w:sectPr w:rsidR="0011091C" w:rsidRPr="009F3E1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4BD" w:rsidRDefault="000904BD" w:rsidP="00A257A2">
      <w:r>
        <w:separator/>
      </w:r>
    </w:p>
  </w:endnote>
  <w:endnote w:type="continuationSeparator" w:id="0">
    <w:p w:rsidR="000904BD" w:rsidRDefault="000904BD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4BD" w:rsidRDefault="000904BD" w:rsidP="00A257A2">
      <w:r>
        <w:separator/>
      </w:r>
    </w:p>
  </w:footnote>
  <w:footnote w:type="continuationSeparator" w:id="0">
    <w:p w:rsidR="000904BD" w:rsidRDefault="000904BD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3631F"/>
    <w:rsid w:val="00043916"/>
    <w:rsid w:val="00061B25"/>
    <w:rsid w:val="000643E2"/>
    <w:rsid w:val="00066F47"/>
    <w:rsid w:val="0007432D"/>
    <w:rsid w:val="00077836"/>
    <w:rsid w:val="00081E31"/>
    <w:rsid w:val="00082E34"/>
    <w:rsid w:val="000904BD"/>
    <w:rsid w:val="000946EA"/>
    <w:rsid w:val="00094D2B"/>
    <w:rsid w:val="000C621B"/>
    <w:rsid w:val="000D0640"/>
    <w:rsid w:val="000D073E"/>
    <w:rsid w:val="000D69A7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B6EFE"/>
    <w:rsid w:val="001C584C"/>
    <w:rsid w:val="001D4643"/>
    <w:rsid w:val="001D6DF2"/>
    <w:rsid w:val="001F03D5"/>
    <w:rsid w:val="002226E0"/>
    <w:rsid w:val="0022341E"/>
    <w:rsid w:val="00226EA0"/>
    <w:rsid w:val="00246FB2"/>
    <w:rsid w:val="002503CA"/>
    <w:rsid w:val="00251FC1"/>
    <w:rsid w:val="002870D6"/>
    <w:rsid w:val="002962E1"/>
    <w:rsid w:val="002A13D5"/>
    <w:rsid w:val="002B0D3F"/>
    <w:rsid w:val="002B3716"/>
    <w:rsid w:val="002E15F7"/>
    <w:rsid w:val="00311B6E"/>
    <w:rsid w:val="00311F1B"/>
    <w:rsid w:val="003132B6"/>
    <w:rsid w:val="00322B53"/>
    <w:rsid w:val="00331418"/>
    <w:rsid w:val="003429D8"/>
    <w:rsid w:val="00356249"/>
    <w:rsid w:val="00360045"/>
    <w:rsid w:val="00373EDD"/>
    <w:rsid w:val="0038220B"/>
    <w:rsid w:val="00386358"/>
    <w:rsid w:val="00394BBE"/>
    <w:rsid w:val="003B6463"/>
    <w:rsid w:val="003C0DB2"/>
    <w:rsid w:val="003F6071"/>
    <w:rsid w:val="0041177E"/>
    <w:rsid w:val="00415B51"/>
    <w:rsid w:val="00422356"/>
    <w:rsid w:val="00436C83"/>
    <w:rsid w:val="00445C55"/>
    <w:rsid w:val="0047084D"/>
    <w:rsid w:val="00476D9E"/>
    <w:rsid w:val="004A5E95"/>
    <w:rsid w:val="004C009F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B3A6A"/>
    <w:rsid w:val="005B4854"/>
    <w:rsid w:val="005C156B"/>
    <w:rsid w:val="005C343B"/>
    <w:rsid w:val="005D17B7"/>
    <w:rsid w:val="005E0DA4"/>
    <w:rsid w:val="005F271B"/>
    <w:rsid w:val="00604100"/>
    <w:rsid w:val="006168EC"/>
    <w:rsid w:val="00617E27"/>
    <w:rsid w:val="00640DA0"/>
    <w:rsid w:val="0064268F"/>
    <w:rsid w:val="00657B6B"/>
    <w:rsid w:val="00667402"/>
    <w:rsid w:val="00686C31"/>
    <w:rsid w:val="006A06E4"/>
    <w:rsid w:val="006B1468"/>
    <w:rsid w:val="00720590"/>
    <w:rsid w:val="00750D68"/>
    <w:rsid w:val="00764D00"/>
    <w:rsid w:val="007711A3"/>
    <w:rsid w:val="007931C1"/>
    <w:rsid w:val="007B590E"/>
    <w:rsid w:val="007B6FC6"/>
    <w:rsid w:val="007E4973"/>
    <w:rsid w:val="00801688"/>
    <w:rsid w:val="00814450"/>
    <w:rsid w:val="00826039"/>
    <w:rsid w:val="00835E12"/>
    <w:rsid w:val="00843B43"/>
    <w:rsid w:val="00851F97"/>
    <w:rsid w:val="008632A9"/>
    <w:rsid w:val="00867264"/>
    <w:rsid w:val="00880102"/>
    <w:rsid w:val="008B6FAB"/>
    <w:rsid w:val="008C127D"/>
    <w:rsid w:val="008C5007"/>
    <w:rsid w:val="008C6E56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F0916"/>
    <w:rsid w:val="009F3E15"/>
    <w:rsid w:val="00A05560"/>
    <w:rsid w:val="00A2327C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2467A"/>
    <w:rsid w:val="00C3692D"/>
    <w:rsid w:val="00C465C8"/>
    <w:rsid w:val="00C47FAE"/>
    <w:rsid w:val="00C601C1"/>
    <w:rsid w:val="00C61E60"/>
    <w:rsid w:val="00C63296"/>
    <w:rsid w:val="00C724A5"/>
    <w:rsid w:val="00C8161A"/>
    <w:rsid w:val="00CB108E"/>
    <w:rsid w:val="00CB2DB4"/>
    <w:rsid w:val="00CE01D4"/>
    <w:rsid w:val="00CE39B9"/>
    <w:rsid w:val="00CF2E12"/>
    <w:rsid w:val="00D03D97"/>
    <w:rsid w:val="00D331FF"/>
    <w:rsid w:val="00D40B98"/>
    <w:rsid w:val="00DB58B3"/>
    <w:rsid w:val="00DC0328"/>
    <w:rsid w:val="00DD4420"/>
    <w:rsid w:val="00DE7F0B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60EF"/>
    <w:rsid w:val="00F14036"/>
    <w:rsid w:val="00F24736"/>
    <w:rsid w:val="00F24854"/>
    <w:rsid w:val="00F37335"/>
    <w:rsid w:val="00F43F7A"/>
    <w:rsid w:val="00F459EA"/>
    <w:rsid w:val="00F4776C"/>
    <w:rsid w:val="00F50FB3"/>
    <w:rsid w:val="00F543AF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E982C-9FEC-46F4-A187-DC1B895A5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117</TotalTime>
  <Pages>2</Pages>
  <Words>343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19</cp:revision>
  <cp:lastPrinted>2021-12-06T18:16:00Z</cp:lastPrinted>
  <dcterms:created xsi:type="dcterms:W3CDTF">2022-01-17T13:40:00Z</dcterms:created>
  <dcterms:modified xsi:type="dcterms:W3CDTF">2022-01-21T19:47:00Z</dcterms:modified>
</cp:coreProperties>
</file>