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167640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6.25pt;margin-top:13.2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B6ixyXeAAAACg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8C2F83" w:rsidRDefault="008C2F83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8C2F83">
        <w:rPr>
          <w:sz w:val="22"/>
          <w:szCs w:val="22"/>
        </w:rPr>
        <w:t>Desafio de Inverno Barcos Curtos (2x/2-)</w:t>
      </w:r>
      <w:r w:rsidR="00F459EA">
        <w:rPr>
          <w:sz w:val="22"/>
          <w:szCs w:val="22"/>
        </w:rPr>
        <w:tab/>
      </w:r>
      <w:r w:rsidR="002E15F7">
        <w:rPr>
          <w:b/>
          <w:sz w:val="22"/>
          <w:szCs w:val="22"/>
        </w:rPr>
        <w:tab/>
      </w:r>
      <w:r w:rsidR="007C5660">
        <w:rPr>
          <w:b/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2</w:t>
      </w:r>
      <w:r w:rsidR="002A0726">
        <w:rPr>
          <w:sz w:val="22"/>
          <w:szCs w:val="22"/>
        </w:rPr>
        <w:t>7</w:t>
      </w:r>
      <w:bookmarkStart w:id="0" w:name="_GoBack"/>
      <w:bookmarkEnd w:id="0"/>
      <w:r w:rsidR="002E15F7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8C2F83">
        <w:rPr>
          <w:sz w:val="22"/>
          <w:szCs w:val="22"/>
        </w:rPr>
        <w:t>Coimbra</w:t>
      </w:r>
      <w:r w:rsidR="009F3E15">
        <w:rPr>
          <w:sz w:val="22"/>
          <w:szCs w:val="22"/>
        </w:rPr>
        <w:tab/>
      </w:r>
      <w:r w:rsidR="009F3E15">
        <w:rPr>
          <w:sz w:val="22"/>
          <w:szCs w:val="22"/>
        </w:rPr>
        <w:tab/>
      </w:r>
      <w:r w:rsidR="00BB157C">
        <w:rPr>
          <w:sz w:val="22"/>
          <w:szCs w:val="22"/>
        </w:rPr>
        <w:t xml:space="preserve">                                  </w:t>
      </w:r>
      <w:r w:rsidR="008C2F83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500</w:t>
      </w:r>
      <w:r w:rsidR="008C2F83">
        <w:rPr>
          <w:sz w:val="22"/>
          <w:szCs w:val="22"/>
        </w:rPr>
        <w:t>0</w:t>
      </w:r>
      <w:r w:rsidR="00BD05DC">
        <w:rPr>
          <w:sz w:val="22"/>
          <w:szCs w:val="22"/>
        </w:rPr>
        <w:t>m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</w:t>
      </w:r>
      <w:r w:rsidR="008C2F83">
        <w:rPr>
          <w:sz w:val="22"/>
          <w:szCs w:val="22"/>
        </w:rPr>
        <w:t>iguel Alfaiate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BB157C">
        <w:rPr>
          <w:sz w:val="22"/>
          <w:szCs w:val="22"/>
        </w:rPr>
        <w:t>2</w:t>
      </w:r>
      <w:r w:rsidR="008C2F83">
        <w:rPr>
          <w:sz w:val="22"/>
          <w:szCs w:val="22"/>
        </w:rPr>
        <w:t>7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21</w:t>
      </w:r>
      <w:r w:rsidR="002E15F7" w:rsidRPr="009F3E15">
        <w:rPr>
          <w:sz w:val="22"/>
          <w:szCs w:val="22"/>
        </w:rPr>
        <w:t xml:space="preserve">, </w:t>
      </w:r>
      <w:r w:rsidR="00442BAD">
        <w:rPr>
          <w:sz w:val="22"/>
          <w:szCs w:val="22"/>
        </w:rPr>
        <w:t>08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8C2F83">
        <w:rPr>
          <w:sz w:val="22"/>
          <w:szCs w:val="22"/>
        </w:rPr>
        <w:t>27</w:t>
      </w:r>
      <w:r w:rsidR="002E15F7" w:rsidRPr="009F3E15">
        <w:rPr>
          <w:sz w:val="22"/>
          <w:szCs w:val="22"/>
        </w:rPr>
        <w:t>-</w:t>
      </w:r>
      <w:r w:rsidR="008632A9">
        <w:rPr>
          <w:sz w:val="22"/>
          <w:szCs w:val="22"/>
        </w:rPr>
        <w:t>11</w:t>
      </w:r>
      <w:r w:rsidR="002E15F7" w:rsidRPr="009F3E15">
        <w:rPr>
          <w:sz w:val="22"/>
          <w:szCs w:val="22"/>
        </w:rPr>
        <w:t>-20</w:t>
      </w:r>
      <w:r w:rsidR="00442BAD">
        <w:rPr>
          <w:sz w:val="22"/>
          <w:szCs w:val="22"/>
        </w:rPr>
        <w:t>21, 14</w:t>
      </w:r>
      <w:r w:rsidR="002E15F7" w:rsidRPr="009F3E15">
        <w:rPr>
          <w:sz w:val="22"/>
          <w:szCs w:val="22"/>
        </w:rPr>
        <w:t>h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207184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A9" w:rsidRDefault="008C2F83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2XJunM Tiago Saldanha/José Dias</w:t>
            </w:r>
          </w:p>
          <w:p w:rsidR="008C2F83" w:rsidRDefault="008C2F83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2XJunM João Piedade/ Duarte Franco</w:t>
            </w:r>
          </w:p>
          <w:p w:rsidR="008C2F83" w:rsidRDefault="008C2F83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2XJunM Afonso Batista / Martim Simões</w:t>
            </w:r>
          </w:p>
          <w:p w:rsidR="008C2F83" w:rsidRDefault="008C2F83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2-JunM Alexandre Magalhães / Guilherme Cruz</w:t>
            </w:r>
          </w:p>
          <w:p w:rsidR="008C2F83" w:rsidRPr="0062665A" w:rsidRDefault="008C2F83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974" w:rsidRDefault="008C2F8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8C2F83">
              <w:rPr>
                <w:rFonts w:eastAsia="SimSun"/>
                <w:sz w:val="22"/>
                <w:szCs w:val="22"/>
              </w:rPr>
              <w:t xml:space="preserve">2XSenF Isabel Esteves / Alice </w:t>
            </w:r>
            <w:proofErr w:type="spellStart"/>
            <w:r w:rsidRPr="008C2F83">
              <w:rPr>
                <w:rFonts w:eastAsia="SimSun"/>
                <w:sz w:val="22"/>
                <w:szCs w:val="22"/>
              </w:rPr>
              <w:t>Q</w:t>
            </w:r>
            <w:r>
              <w:rPr>
                <w:rFonts w:eastAsia="SimSun"/>
                <w:sz w:val="22"/>
                <w:szCs w:val="22"/>
              </w:rPr>
              <w:t>uénaon</w:t>
            </w:r>
            <w:proofErr w:type="spellEnd"/>
          </w:p>
          <w:p w:rsidR="008C2F83" w:rsidRDefault="008C2F8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2XSenM Tiago Susano/Gonçalo Delgado</w:t>
            </w:r>
          </w:p>
          <w:p w:rsidR="008C2F83" w:rsidRDefault="008C2F8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2XSenM João Gomes / Rui Pilar </w:t>
            </w:r>
          </w:p>
          <w:p w:rsidR="008C2F83" w:rsidRDefault="008C2F8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2-SenM </w:t>
            </w:r>
            <w:r w:rsidR="0062665A">
              <w:rPr>
                <w:rFonts w:eastAsia="SimSun"/>
                <w:sz w:val="22"/>
                <w:szCs w:val="22"/>
              </w:rPr>
              <w:t>Guilherme Miranda</w:t>
            </w:r>
            <w:r>
              <w:rPr>
                <w:rFonts w:eastAsia="SimSun"/>
                <w:sz w:val="22"/>
                <w:szCs w:val="22"/>
              </w:rPr>
              <w:t xml:space="preserve"> / Francisco Batista</w:t>
            </w:r>
          </w:p>
          <w:p w:rsidR="00207184" w:rsidRDefault="0020718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2XVetM Nuno Silva / Vítor Ribeiro</w:t>
            </w:r>
          </w:p>
          <w:p w:rsidR="00207184" w:rsidRPr="0062665A" w:rsidRDefault="00207184" w:rsidP="00207184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62665A">
              <w:rPr>
                <w:rFonts w:eastAsia="SimSun"/>
                <w:sz w:val="22"/>
                <w:szCs w:val="22"/>
              </w:rPr>
              <w:t>2XVetM Rui Dias / William Dann</w:t>
            </w:r>
          </w:p>
        </w:tc>
      </w:tr>
    </w:tbl>
    <w:p w:rsidR="0011091C" w:rsidRPr="008C2F83" w:rsidRDefault="0011091C" w:rsidP="00207184"/>
    <w:sectPr w:rsidR="0011091C" w:rsidRPr="008C2F8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89A" w:rsidRDefault="0065289A" w:rsidP="00A257A2">
      <w:r>
        <w:separator/>
      </w:r>
    </w:p>
  </w:endnote>
  <w:endnote w:type="continuationSeparator" w:id="0">
    <w:p w:rsidR="0065289A" w:rsidRDefault="0065289A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89A" w:rsidRDefault="0065289A" w:rsidP="00A257A2">
      <w:r>
        <w:separator/>
      </w:r>
    </w:p>
  </w:footnote>
  <w:footnote w:type="continuationSeparator" w:id="0">
    <w:p w:rsidR="0065289A" w:rsidRDefault="0065289A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43916"/>
    <w:rsid w:val="00061B25"/>
    <w:rsid w:val="0007432D"/>
    <w:rsid w:val="00077836"/>
    <w:rsid w:val="00082E34"/>
    <w:rsid w:val="000946EA"/>
    <w:rsid w:val="00094D2B"/>
    <w:rsid w:val="000C621B"/>
    <w:rsid w:val="000D0640"/>
    <w:rsid w:val="000D073E"/>
    <w:rsid w:val="000D69A7"/>
    <w:rsid w:val="0011091C"/>
    <w:rsid w:val="00112508"/>
    <w:rsid w:val="00123054"/>
    <w:rsid w:val="00136347"/>
    <w:rsid w:val="0016132A"/>
    <w:rsid w:val="001734C0"/>
    <w:rsid w:val="00192564"/>
    <w:rsid w:val="00193962"/>
    <w:rsid w:val="00195A37"/>
    <w:rsid w:val="001A0753"/>
    <w:rsid w:val="001B6EFE"/>
    <w:rsid w:val="001C584C"/>
    <w:rsid w:val="001D6DF2"/>
    <w:rsid w:val="001F03D5"/>
    <w:rsid w:val="00207184"/>
    <w:rsid w:val="002226E0"/>
    <w:rsid w:val="0022341E"/>
    <w:rsid w:val="00226EA0"/>
    <w:rsid w:val="00246FB2"/>
    <w:rsid w:val="002503CA"/>
    <w:rsid w:val="00251FC1"/>
    <w:rsid w:val="002870D6"/>
    <w:rsid w:val="002962E1"/>
    <w:rsid w:val="002A0726"/>
    <w:rsid w:val="002B0D3F"/>
    <w:rsid w:val="002E15F7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C0DB2"/>
    <w:rsid w:val="003F5BA0"/>
    <w:rsid w:val="003F6071"/>
    <w:rsid w:val="0041177E"/>
    <w:rsid w:val="00415B51"/>
    <w:rsid w:val="00422356"/>
    <w:rsid w:val="00436C83"/>
    <w:rsid w:val="00442BAD"/>
    <w:rsid w:val="004D56D7"/>
    <w:rsid w:val="004E506A"/>
    <w:rsid w:val="004F372B"/>
    <w:rsid w:val="005247F1"/>
    <w:rsid w:val="005274F4"/>
    <w:rsid w:val="005306C0"/>
    <w:rsid w:val="00533B74"/>
    <w:rsid w:val="00535543"/>
    <w:rsid w:val="005625B8"/>
    <w:rsid w:val="00571C87"/>
    <w:rsid w:val="00593E9E"/>
    <w:rsid w:val="005B3A6A"/>
    <w:rsid w:val="005C156B"/>
    <w:rsid w:val="005C343B"/>
    <w:rsid w:val="005D17B7"/>
    <w:rsid w:val="005E0DA4"/>
    <w:rsid w:val="005F271B"/>
    <w:rsid w:val="006168EC"/>
    <w:rsid w:val="00617E27"/>
    <w:rsid w:val="0062665A"/>
    <w:rsid w:val="0064268F"/>
    <w:rsid w:val="0065289A"/>
    <w:rsid w:val="00657B6B"/>
    <w:rsid w:val="00686C31"/>
    <w:rsid w:val="006B1468"/>
    <w:rsid w:val="00720590"/>
    <w:rsid w:val="00750D68"/>
    <w:rsid w:val="00764D00"/>
    <w:rsid w:val="007B590E"/>
    <w:rsid w:val="007B6FC6"/>
    <w:rsid w:val="007C5660"/>
    <w:rsid w:val="007E4973"/>
    <w:rsid w:val="00801688"/>
    <w:rsid w:val="00814450"/>
    <w:rsid w:val="00826039"/>
    <w:rsid w:val="00835E12"/>
    <w:rsid w:val="00843B43"/>
    <w:rsid w:val="008632A9"/>
    <w:rsid w:val="00867264"/>
    <w:rsid w:val="00880102"/>
    <w:rsid w:val="008C127D"/>
    <w:rsid w:val="008C2F83"/>
    <w:rsid w:val="008C5007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25B72"/>
    <w:rsid w:val="0097110A"/>
    <w:rsid w:val="009B4FFF"/>
    <w:rsid w:val="009F0916"/>
    <w:rsid w:val="009F3E15"/>
    <w:rsid w:val="00A05560"/>
    <w:rsid w:val="00A257A2"/>
    <w:rsid w:val="00A51EC9"/>
    <w:rsid w:val="00A527ED"/>
    <w:rsid w:val="00A542B0"/>
    <w:rsid w:val="00A77C0E"/>
    <w:rsid w:val="00A975F0"/>
    <w:rsid w:val="00AA7008"/>
    <w:rsid w:val="00AB165B"/>
    <w:rsid w:val="00AB4BA3"/>
    <w:rsid w:val="00AB4EE5"/>
    <w:rsid w:val="00AD5A75"/>
    <w:rsid w:val="00B168FA"/>
    <w:rsid w:val="00B303CB"/>
    <w:rsid w:val="00B419EF"/>
    <w:rsid w:val="00B66C31"/>
    <w:rsid w:val="00B715E0"/>
    <w:rsid w:val="00B72A29"/>
    <w:rsid w:val="00B7712F"/>
    <w:rsid w:val="00B81A78"/>
    <w:rsid w:val="00B83974"/>
    <w:rsid w:val="00B84483"/>
    <w:rsid w:val="00B93D51"/>
    <w:rsid w:val="00BB157C"/>
    <w:rsid w:val="00BD05DC"/>
    <w:rsid w:val="00BE6105"/>
    <w:rsid w:val="00BF58BA"/>
    <w:rsid w:val="00C3692D"/>
    <w:rsid w:val="00C465C8"/>
    <w:rsid w:val="00C47FAE"/>
    <w:rsid w:val="00C601C1"/>
    <w:rsid w:val="00C61E60"/>
    <w:rsid w:val="00C63296"/>
    <w:rsid w:val="00C8161A"/>
    <w:rsid w:val="00CB108E"/>
    <w:rsid w:val="00CB2DB4"/>
    <w:rsid w:val="00CE39B9"/>
    <w:rsid w:val="00CF2E12"/>
    <w:rsid w:val="00D03D97"/>
    <w:rsid w:val="00D331FF"/>
    <w:rsid w:val="00D40B98"/>
    <w:rsid w:val="00DB58B3"/>
    <w:rsid w:val="00DD4420"/>
    <w:rsid w:val="00DF4ACC"/>
    <w:rsid w:val="00E031AE"/>
    <w:rsid w:val="00E03EF5"/>
    <w:rsid w:val="00E04842"/>
    <w:rsid w:val="00E21DD7"/>
    <w:rsid w:val="00E71636"/>
    <w:rsid w:val="00E80E70"/>
    <w:rsid w:val="00E97644"/>
    <w:rsid w:val="00EC3679"/>
    <w:rsid w:val="00ED135D"/>
    <w:rsid w:val="00ED2D28"/>
    <w:rsid w:val="00EE5564"/>
    <w:rsid w:val="00EF04C6"/>
    <w:rsid w:val="00F060EF"/>
    <w:rsid w:val="00F14036"/>
    <w:rsid w:val="00F24736"/>
    <w:rsid w:val="00F24854"/>
    <w:rsid w:val="00F43F7A"/>
    <w:rsid w:val="00F459EA"/>
    <w:rsid w:val="00F50FB3"/>
    <w:rsid w:val="00F80950"/>
    <w:rsid w:val="00F91840"/>
    <w:rsid w:val="00FB589B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14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9</cp:revision>
  <cp:lastPrinted>2021-11-18T19:15:00Z</cp:lastPrinted>
  <dcterms:created xsi:type="dcterms:W3CDTF">2021-11-23T10:16:00Z</dcterms:created>
  <dcterms:modified xsi:type="dcterms:W3CDTF">2021-11-25T13:05:00Z</dcterms:modified>
</cp:coreProperties>
</file>