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ED135D" w:rsidP="0011091C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column">
                  <wp:posOffset>2854325</wp:posOffset>
                </wp:positionH>
                <wp:positionV relativeFrom="paragraph">
                  <wp:posOffset>-489585</wp:posOffset>
                </wp:positionV>
                <wp:extent cx="3048000" cy="1381760"/>
                <wp:effectExtent l="0" t="0" r="0" b="889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38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091C" w:rsidRDefault="0011091C" w:rsidP="00110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CONVOCATÓRIA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4.75pt;margin-top:-38.55pt;width:240pt;height:10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" stroked="f">
                <v:textbox>
                  <w:txbxContent>
                    <w:p w:rsidR="0011091C" w:rsidRDefault="0011091C" w:rsidP="0011091C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CONVOCATÓRIA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pStyle w:val="Cabealho"/>
        <w:rPr>
          <w:b/>
        </w:rPr>
      </w:pPr>
    </w:p>
    <w:p w:rsidR="0011091C" w:rsidRDefault="0011091C" w:rsidP="0011091C">
      <w:pPr>
        <w:pStyle w:val="Cabealho"/>
        <w:rPr>
          <w:b/>
          <w:sz w:val="22"/>
          <w:szCs w:val="22"/>
        </w:rPr>
      </w:pPr>
    </w:p>
    <w:p w:rsidR="0011091C" w:rsidRDefault="0011091C" w:rsidP="005274F4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Prova:</w:t>
      </w:r>
      <w:r w:rsidR="002E15F7">
        <w:rPr>
          <w:b/>
          <w:sz w:val="22"/>
          <w:szCs w:val="22"/>
        </w:rPr>
        <w:t xml:space="preserve"> </w:t>
      </w:r>
      <w:r w:rsidR="001D4643" w:rsidRPr="00DE7F0B">
        <w:rPr>
          <w:sz w:val="22"/>
          <w:szCs w:val="22"/>
        </w:rPr>
        <w:t>3</w:t>
      </w:r>
      <w:r w:rsidR="00A257A2" w:rsidRPr="00DE7F0B">
        <w:rPr>
          <w:sz w:val="22"/>
          <w:szCs w:val="22"/>
        </w:rPr>
        <w:t>.ª</w:t>
      </w:r>
      <w:r w:rsidR="00A257A2">
        <w:rPr>
          <w:sz w:val="22"/>
          <w:szCs w:val="22"/>
        </w:rPr>
        <w:t xml:space="preserve"> </w:t>
      </w:r>
      <w:r w:rsidR="00A564CF">
        <w:rPr>
          <w:sz w:val="22"/>
          <w:szCs w:val="22"/>
        </w:rPr>
        <w:t>P</w:t>
      </w:r>
      <w:r w:rsidR="00A257A2">
        <w:rPr>
          <w:sz w:val="22"/>
          <w:szCs w:val="22"/>
        </w:rPr>
        <w:t xml:space="preserve">rova </w:t>
      </w:r>
      <w:r w:rsidR="002E15F7" w:rsidRPr="002E15F7">
        <w:rPr>
          <w:sz w:val="22"/>
          <w:szCs w:val="22"/>
        </w:rPr>
        <w:t>Torneio</w:t>
      </w:r>
      <w:r w:rsidR="002E15F7">
        <w:rPr>
          <w:b/>
          <w:sz w:val="22"/>
          <w:szCs w:val="22"/>
        </w:rPr>
        <w:t xml:space="preserve"> </w:t>
      </w:r>
      <w:r w:rsidR="002E15F7" w:rsidRPr="002E15F7">
        <w:rPr>
          <w:sz w:val="22"/>
          <w:szCs w:val="22"/>
        </w:rPr>
        <w:t>1as Remadas</w:t>
      </w:r>
      <w:r w:rsidR="00BB157C">
        <w:rPr>
          <w:sz w:val="22"/>
          <w:szCs w:val="22"/>
        </w:rPr>
        <w:t xml:space="preserve"> </w:t>
      </w:r>
      <w:r w:rsidR="00DE7F0B">
        <w:rPr>
          <w:sz w:val="22"/>
          <w:szCs w:val="22"/>
        </w:rPr>
        <w:t xml:space="preserve">+ 1.º Critério </w:t>
      </w:r>
      <w:r w:rsidR="00DE7F0B">
        <w:rPr>
          <w:sz w:val="22"/>
          <w:szCs w:val="22"/>
        </w:rPr>
        <w:tab/>
      </w:r>
      <w:r w:rsidR="00DE7F0B">
        <w:rPr>
          <w:sz w:val="22"/>
          <w:szCs w:val="22"/>
        </w:rPr>
        <w:tab/>
        <w:t>D</w:t>
      </w:r>
      <w:r>
        <w:rPr>
          <w:b/>
          <w:sz w:val="22"/>
          <w:szCs w:val="22"/>
        </w:rPr>
        <w:t>ata:</w:t>
      </w:r>
      <w:r w:rsidR="005274F4">
        <w:rPr>
          <w:sz w:val="22"/>
          <w:szCs w:val="22"/>
        </w:rPr>
        <w:t xml:space="preserve"> </w:t>
      </w:r>
      <w:r w:rsidR="002030CB">
        <w:rPr>
          <w:sz w:val="22"/>
          <w:szCs w:val="22"/>
        </w:rPr>
        <w:t>29</w:t>
      </w:r>
      <w:r w:rsidR="002E15F7">
        <w:rPr>
          <w:sz w:val="22"/>
          <w:szCs w:val="22"/>
        </w:rPr>
        <w:t>-</w:t>
      </w:r>
      <w:r w:rsidR="00C2467A">
        <w:rPr>
          <w:sz w:val="22"/>
          <w:szCs w:val="22"/>
        </w:rPr>
        <w:t>01</w:t>
      </w:r>
      <w:r w:rsidR="002E15F7">
        <w:rPr>
          <w:sz w:val="22"/>
          <w:szCs w:val="22"/>
        </w:rPr>
        <w:t>-20</w:t>
      </w:r>
      <w:r w:rsidR="005E0DA4">
        <w:rPr>
          <w:sz w:val="22"/>
          <w:szCs w:val="22"/>
        </w:rPr>
        <w:t>2</w:t>
      </w:r>
      <w:r w:rsidR="00C2467A">
        <w:rPr>
          <w:sz w:val="22"/>
          <w:szCs w:val="22"/>
        </w:rPr>
        <w:t>2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83185</wp:posOffset>
                </wp:positionV>
                <wp:extent cx="5480050" cy="0"/>
                <wp:effectExtent l="6350" t="6985" r="952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55pt" to="6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27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uE0n6fp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" o:allowincell="f"/>
            </w:pict>
          </mc:Fallback>
        </mc:AlternateContent>
      </w:r>
    </w:p>
    <w:p w:rsidR="0011091C" w:rsidRPr="00533B74" w:rsidRDefault="0011091C" w:rsidP="002E15F7">
      <w:pPr>
        <w:pStyle w:val="Cabealho"/>
        <w:tabs>
          <w:tab w:val="left" w:pos="5670"/>
        </w:tabs>
        <w:ind w:left="2124" w:hanging="2124"/>
        <w:rPr>
          <w:sz w:val="22"/>
          <w:szCs w:val="22"/>
        </w:rPr>
      </w:pPr>
      <w:r w:rsidRPr="00533B74">
        <w:rPr>
          <w:b/>
          <w:sz w:val="22"/>
          <w:szCs w:val="22"/>
        </w:rPr>
        <w:t>Local:</w:t>
      </w:r>
      <w:r w:rsidR="00C601C1">
        <w:rPr>
          <w:b/>
          <w:sz w:val="22"/>
          <w:szCs w:val="22"/>
        </w:rPr>
        <w:t xml:space="preserve"> </w:t>
      </w:r>
      <w:proofErr w:type="gramStart"/>
      <w:r w:rsidR="001D4643">
        <w:rPr>
          <w:sz w:val="22"/>
          <w:szCs w:val="22"/>
        </w:rPr>
        <w:t>Montemor-o-Velho</w:t>
      </w:r>
      <w:r w:rsidR="00851F97">
        <w:rPr>
          <w:sz w:val="22"/>
          <w:szCs w:val="22"/>
        </w:rPr>
        <w:t xml:space="preserve">           </w:t>
      </w:r>
      <w:r w:rsidRPr="00533B74">
        <w:rPr>
          <w:b/>
          <w:sz w:val="22"/>
          <w:szCs w:val="22"/>
        </w:rPr>
        <w:t>Distância</w:t>
      </w:r>
      <w:proofErr w:type="gramEnd"/>
      <w:r w:rsidRPr="00533B74">
        <w:rPr>
          <w:b/>
          <w:sz w:val="22"/>
          <w:szCs w:val="22"/>
        </w:rPr>
        <w:t>:</w:t>
      </w:r>
      <w:r w:rsidR="00720590" w:rsidRPr="00533B74">
        <w:rPr>
          <w:sz w:val="22"/>
          <w:szCs w:val="22"/>
        </w:rPr>
        <w:t xml:space="preserve"> </w:t>
      </w:r>
      <w:r w:rsidR="001D4643" w:rsidRPr="00851F97">
        <w:rPr>
          <w:sz w:val="18"/>
          <w:szCs w:val="18"/>
        </w:rPr>
        <w:t>250m (</w:t>
      </w:r>
      <w:proofErr w:type="spellStart"/>
      <w:r w:rsidR="001D4643" w:rsidRPr="00851F97">
        <w:rPr>
          <w:sz w:val="18"/>
          <w:szCs w:val="18"/>
        </w:rPr>
        <w:t>benj</w:t>
      </w:r>
      <w:proofErr w:type="spellEnd"/>
      <w:r w:rsidR="001D4643" w:rsidRPr="00851F97">
        <w:rPr>
          <w:sz w:val="18"/>
          <w:szCs w:val="18"/>
        </w:rPr>
        <w:t>)</w:t>
      </w:r>
      <w:proofErr w:type="gramStart"/>
      <w:r w:rsidR="001D4643" w:rsidRPr="00851F97">
        <w:rPr>
          <w:sz w:val="18"/>
          <w:szCs w:val="18"/>
        </w:rPr>
        <w:t>;</w:t>
      </w:r>
      <w:r w:rsidR="00BB157C" w:rsidRPr="00851F97">
        <w:rPr>
          <w:sz w:val="18"/>
          <w:szCs w:val="18"/>
        </w:rPr>
        <w:t>500</w:t>
      </w:r>
      <w:r w:rsidR="00BD05DC" w:rsidRPr="00851F97">
        <w:rPr>
          <w:sz w:val="18"/>
          <w:szCs w:val="18"/>
        </w:rPr>
        <w:t>m</w:t>
      </w:r>
      <w:r w:rsidR="00BB157C" w:rsidRPr="00851F97">
        <w:rPr>
          <w:sz w:val="18"/>
          <w:szCs w:val="18"/>
        </w:rPr>
        <w:t>(</w:t>
      </w:r>
      <w:proofErr w:type="gramEnd"/>
      <w:r w:rsidR="00BB157C" w:rsidRPr="00851F97">
        <w:rPr>
          <w:sz w:val="18"/>
          <w:szCs w:val="18"/>
        </w:rPr>
        <w:t xml:space="preserve"> inf</w:t>
      </w:r>
      <w:r w:rsidR="00851F97" w:rsidRPr="00851F97">
        <w:rPr>
          <w:sz w:val="18"/>
          <w:szCs w:val="18"/>
        </w:rPr>
        <w:t>,</w:t>
      </w:r>
      <w:r w:rsidR="001D4643" w:rsidRPr="00851F97">
        <w:rPr>
          <w:sz w:val="18"/>
          <w:szCs w:val="18"/>
        </w:rPr>
        <w:t>1asremadas</w:t>
      </w:r>
      <w:r w:rsidR="00851F97" w:rsidRPr="00851F97">
        <w:rPr>
          <w:sz w:val="18"/>
          <w:szCs w:val="18"/>
        </w:rPr>
        <w:t xml:space="preserve">, </w:t>
      </w:r>
      <w:proofErr w:type="spellStart"/>
      <w:r w:rsidR="00851F97" w:rsidRPr="00851F97">
        <w:rPr>
          <w:sz w:val="18"/>
          <w:szCs w:val="18"/>
        </w:rPr>
        <w:t>adp</w:t>
      </w:r>
      <w:proofErr w:type="spellEnd"/>
      <w:r w:rsidR="00BB157C" w:rsidRPr="00851F97">
        <w:rPr>
          <w:sz w:val="18"/>
          <w:szCs w:val="18"/>
        </w:rPr>
        <w:t xml:space="preserve">); </w:t>
      </w:r>
      <w:proofErr w:type="gramStart"/>
      <w:r w:rsidR="00BB157C" w:rsidRPr="00851F97">
        <w:rPr>
          <w:sz w:val="18"/>
          <w:szCs w:val="18"/>
        </w:rPr>
        <w:t>1000m(</w:t>
      </w:r>
      <w:proofErr w:type="spellStart"/>
      <w:r w:rsidR="00BB157C" w:rsidRPr="00851F97">
        <w:rPr>
          <w:sz w:val="18"/>
          <w:szCs w:val="18"/>
        </w:rPr>
        <w:t>inic</w:t>
      </w:r>
      <w:proofErr w:type="spellEnd"/>
      <w:proofErr w:type="gramEnd"/>
      <w:r w:rsidR="00BB157C" w:rsidRPr="00851F97">
        <w:rPr>
          <w:sz w:val="18"/>
          <w:szCs w:val="18"/>
        </w:rPr>
        <w:t xml:space="preserve">); </w:t>
      </w:r>
      <w:proofErr w:type="gramStart"/>
      <w:r w:rsidR="00BB157C" w:rsidRPr="00851F97">
        <w:rPr>
          <w:sz w:val="18"/>
          <w:szCs w:val="18"/>
        </w:rPr>
        <w:t>1500m(</w:t>
      </w:r>
      <w:proofErr w:type="spellStart"/>
      <w:r w:rsidR="00BB157C" w:rsidRPr="00851F97">
        <w:rPr>
          <w:sz w:val="18"/>
          <w:szCs w:val="18"/>
        </w:rPr>
        <w:t>juv</w:t>
      </w:r>
      <w:proofErr w:type="spellEnd"/>
      <w:proofErr w:type="gramEnd"/>
      <w:r w:rsidR="00BB157C" w:rsidRPr="00851F97">
        <w:rPr>
          <w:sz w:val="18"/>
          <w:szCs w:val="18"/>
        </w:rPr>
        <w:t>)</w:t>
      </w:r>
    </w:p>
    <w:p w:rsidR="0011091C" w:rsidRPr="00533B74" w:rsidRDefault="0011091C" w:rsidP="00533B74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Treinadores responsáveis:</w:t>
      </w:r>
      <w:r w:rsidRPr="00533B7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M.ª João Portugal</w:t>
      </w:r>
      <w:r w:rsidR="00BB157C">
        <w:rPr>
          <w:sz w:val="22"/>
          <w:szCs w:val="22"/>
        </w:rPr>
        <w:t>; Eduardo Sousa</w:t>
      </w:r>
      <w:r w:rsidR="00C63296">
        <w:rPr>
          <w:sz w:val="22"/>
          <w:szCs w:val="22"/>
        </w:rPr>
        <w:tab/>
      </w:r>
      <w:r w:rsidR="00C63296">
        <w:rPr>
          <w:sz w:val="22"/>
          <w:szCs w:val="22"/>
        </w:rPr>
        <w:tab/>
      </w:r>
    </w:p>
    <w:p w:rsidR="0011091C" w:rsidRPr="005C156B" w:rsidRDefault="0011091C" w:rsidP="0011091C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Director Responsável:</w:t>
      </w:r>
      <w:r w:rsidR="008C29C3">
        <w:rPr>
          <w:sz w:val="22"/>
          <w:szCs w:val="22"/>
        </w:rPr>
        <w:t xml:space="preserve"> João Gomes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D2AED8" wp14:editId="3D8A6A1D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5486400" cy="0"/>
                <wp:effectExtent l="9525" t="8255" r="9525" b="1079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pt" to="6in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6Cp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uE0n8/y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"/>
            </w:pict>
          </mc:Fallback>
        </mc:AlternateContent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Data e hora de </w:t>
      </w:r>
      <w:r w:rsidR="00533B74">
        <w:rPr>
          <w:b/>
          <w:sz w:val="22"/>
          <w:szCs w:val="22"/>
        </w:rPr>
        <w:t>saída</w:t>
      </w:r>
      <w:r w:rsidR="00112508">
        <w:rPr>
          <w:b/>
          <w:sz w:val="22"/>
          <w:szCs w:val="22"/>
        </w:rPr>
        <w:t>:</w:t>
      </w:r>
      <w:r w:rsidR="00112508">
        <w:rPr>
          <w:sz w:val="22"/>
          <w:szCs w:val="22"/>
        </w:rPr>
        <w:t xml:space="preserve"> </w:t>
      </w:r>
      <w:r w:rsidR="000258F0">
        <w:rPr>
          <w:sz w:val="22"/>
          <w:szCs w:val="22"/>
        </w:rPr>
        <w:t>29</w:t>
      </w:r>
      <w:r w:rsidR="002E15F7" w:rsidRPr="009F3E15">
        <w:rPr>
          <w:sz w:val="22"/>
          <w:szCs w:val="22"/>
        </w:rPr>
        <w:t>-</w:t>
      </w:r>
      <w:r w:rsidR="00C2467A">
        <w:rPr>
          <w:sz w:val="22"/>
          <w:szCs w:val="22"/>
        </w:rPr>
        <w:t>01</w:t>
      </w:r>
      <w:r w:rsidR="002E15F7" w:rsidRPr="009F3E15">
        <w:rPr>
          <w:sz w:val="22"/>
          <w:szCs w:val="22"/>
        </w:rPr>
        <w:t>-20</w:t>
      </w:r>
      <w:r w:rsidR="005E0DA4">
        <w:rPr>
          <w:sz w:val="22"/>
          <w:szCs w:val="22"/>
        </w:rPr>
        <w:t>2</w:t>
      </w:r>
      <w:r w:rsidR="00C2467A">
        <w:rPr>
          <w:sz w:val="22"/>
          <w:szCs w:val="22"/>
        </w:rPr>
        <w:t>2</w:t>
      </w:r>
      <w:r w:rsidR="002E15F7" w:rsidRPr="009F3E15">
        <w:rPr>
          <w:sz w:val="22"/>
          <w:szCs w:val="22"/>
        </w:rPr>
        <w:t xml:space="preserve">, </w:t>
      </w:r>
      <w:r w:rsidR="008632A9">
        <w:rPr>
          <w:sz w:val="22"/>
          <w:szCs w:val="22"/>
        </w:rPr>
        <w:t>07</w:t>
      </w:r>
      <w:r w:rsidR="00A542B0" w:rsidRPr="009F3E15">
        <w:rPr>
          <w:sz w:val="22"/>
          <w:szCs w:val="22"/>
        </w:rPr>
        <w:t>h</w:t>
      </w:r>
      <w:r w:rsidR="00A257A2" w:rsidRPr="00A257A2">
        <w:rPr>
          <w:sz w:val="22"/>
          <w:szCs w:val="22"/>
        </w:rPr>
        <w:tab/>
      </w:r>
      <w:r w:rsidR="00826039">
        <w:rPr>
          <w:b/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Data e hora prevista da chegada:</w:t>
      </w:r>
      <w:r w:rsidR="008D2A63">
        <w:rPr>
          <w:sz w:val="22"/>
          <w:szCs w:val="22"/>
        </w:rPr>
        <w:t xml:space="preserve"> </w:t>
      </w:r>
      <w:r w:rsidR="000258F0">
        <w:rPr>
          <w:sz w:val="22"/>
          <w:szCs w:val="22"/>
        </w:rPr>
        <w:t>29</w:t>
      </w:r>
      <w:r w:rsidR="002E15F7" w:rsidRPr="009F3E15">
        <w:rPr>
          <w:sz w:val="22"/>
          <w:szCs w:val="22"/>
        </w:rPr>
        <w:t>-</w:t>
      </w:r>
      <w:r w:rsidR="00C2467A">
        <w:rPr>
          <w:sz w:val="22"/>
          <w:szCs w:val="22"/>
        </w:rPr>
        <w:t>01</w:t>
      </w:r>
      <w:r w:rsidR="002E15F7" w:rsidRPr="009F3E15">
        <w:rPr>
          <w:sz w:val="22"/>
          <w:szCs w:val="22"/>
        </w:rPr>
        <w:t>-20</w:t>
      </w:r>
      <w:r w:rsidR="00C601C1">
        <w:rPr>
          <w:sz w:val="22"/>
          <w:szCs w:val="22"/>
        </w:rPr>
        <w:t>2</w:t>
      </w:r>
      <w:r w:rsidR="00C2467A">
        <w:rPr>
          <w:sz w:val="22"/>
          <w:szCs w:val="22"/>
        </w:rPr>
        <w:t>2</w:t>
      </w:r>
      <w:r w:rsidR="00C601C1">
        <w:rPr>
          <w:sz w:val="22"/>
          <w:szCs w:val="22"/>
        </w:rPr>
        <w:t>, 1</w:t>
      </w:r>
      <w:r w:rsidR="008632A9">
        <w:rPr>
          <w:sz w:val="22"/>
          <w:szCs w:val="22"/>
        </w:rPr>
        <w:t>4</w:t>
      </w:r>
      <w:r w:rsidR="002E15F7" w:rsidRPr="009F3E15">
        <w:rPr>
          <w:sz w:val="22"/>
          <w:szCs w:val="22"/>
        </w:rPr>
        <w:t>h</w:t>
      </w:r>
      <w:r w:rsidR="00BB157C">
        <w:rPr>
          <w:sz w:val="22"/>
          <w:szCs w:val="22"/>
        </w:rPr>
        <w:t>30</w:t>
      </w:r>
      <w:r w:rsidR="00A257A2">
        <w:rPr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B96F7B" wp14:editId="50F69E4B">
                <wp:simplePos x="0" y="0"/>
                <wp:positionH relativeFrom="column">
                  <wp:posOffset>6350</wp:posOffset>
                </wp:positionH>
                <wp:positionV relativeFrom="paragraph">
                  <wp:posOffset>86360</wp:posOffset>
                </wp:positionV>
                <wp:extent cx="5480050" cy="0"/>
                <wp:effectExtent l="6350" t="10160" r="9525" b="889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8pt" to="6in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cy4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"/>
            </w:pict>
          </mc:Fallback>
        </mc:AlternateContent>
      </w:r>
    </w:p>
    <w:p w:rsidR="0011091C" w:rsidRPr="004D56D7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Alimentação:</w:t>
      </w:r>
      <w:r w:rsidR="008632A9">
        <w:rPr>
          <w:b/>
          <w:sz w:val="22"/>
          <w:szCs w:val="22"/>
        </w:rPr>
        <w:t xml:space="preserve"> </w:t>
      </w:r>
      <w:r w:rsidR="008632A9" w:rsidRPr="008632A9">
        <w:rPr>
          <w:sz w:val="22"/>
          <w:szCs w:val="22"/>
        </w:rPr>
        <w:t>Levar lanche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533B74" w:rsidRDefault="00533B74" w:rsidP="0011091C">
      <w:pPr>
        <w:pStyle w:val="Cabealho"/>
        <w:rPr>
          <w:b/>
          <w:sz w:val="22"/>
          <w:szCs w:val="22"/>
        </w:rPr>
      </w:pPr>
    </w:p>
    <w:p w:rsidR="0011091C" w:rsidRPr="00461215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Equipamento:</w:t>
      </w:r>
      <w:r w:rsidR="008632A9">
        <w:rPr>
          <w:b/>
          <w:sz w:val="22"/>
          <w:szCs w:val="22"/>
        </w:rPr>
        <w:t xml:space="preserve"> </w:t>
      </w:r>
      <w:r w:rsidR="008632A9" w:rsidRPr="009F3E15">
        <w:rPr>
          <w:sz w:val="22"/>
          <w:szCs w:val="22"/>
        </w:rPr>
        <w:t>T-shirt AAC ou Maillot, Bilhete de Identidade/Cartão de Cidadão</w:t>
      </w:r>
      <w:r w:rsidR="008632A9">
        <w:rPr>
          <w:sz w:val="22"/>
          <w:szCs w:val="22"/>
        </w:rPr>
        <w:t>, Chave 10x13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105410</wp:posOffset>
                </wp:positionV>
                <wp:extent cx="5480050" cy="0"/>
                <wp:effectExtent l="6350" t="10160" r="9525" b="889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8.3pt" to="6in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RU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M1CZ3rjCgio1M6G2uhZvZitpt8dUrpqiTrwyPD1YiAtCxnJm5SwcQbw9/0XzSCGHL2ObTo3&#10;tguQ0AB0jmpc7mrws0cUDqf5PE2nIBo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" o:allowincell="f"/>
            </w:pict>
          </mc:Fallback>
        </mc:AlternateContent>
      </w:r>
    </w:p>
    <w:p w:rsidR="0011091C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Tripulações:</w:t>
      </w:r>
      <w:r w:rsidR="009F0916">
        <w:rPr>
          <w:b/>
          <w:sz w:val="22"/>
          <w:szCs w:val="22"/>
        </w:rPr>
        <w:tab/>
      </w:r>
      <w:r w:rsidR="009F0916">
        <w:rPr>
          <w:b/>
          <w:sz w:val="22"/>
          <w:szCs w:val="22"/>
        </w:rPr>
        <w:tab/>
      </w:r>
    </w:p>
    <w:p w:rsidR="0011091C" w:rsidRDefault="0011091C" w:rsidP="0011091C">
      <w:pPr>
        <w:pStyle w:val="Cabealho"/>
        <w:rPr>
          <w:sz w:val="22"/>
          <w:szCs w:val="22"/>
        </w:rPr>
      </w:pPr>
    </w:p>
    <w:tbl>
      <w:tblPr>
        <w:tblW w:w="8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359"/>
      </w:tblGrid>
      <w:tr w:rsidR="00311F1B" w:rsidRPr="009F3E15" w:rsidTr="00B8448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57C" w:rsidRDefault="00BB157C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b/>
                <w:sz w:val="22"/>
                <w:szCs w:val="22"/>
                <w:u w:val="double"/>
              </w:rPr>
              <w:t>1as Remadas</w:t>
            </w:r>
          </w:p>
          <w:p w:rsidR="00D331FF" w:rsidRPr="00077415" w:rsidRDefault="00394BBE" w:rsidP="00BD05DC">
            <w:pPr>
              <w:pStyle w:val="Cabealho"/>
              <w:rPr>
                <w:rFonts w:eastAsia="SimSun"/>
                <w:strike/>
                <w:sz w:val="22"/>
                <w:szCs w:val="22"/>
              </w:rPr>
            </w:pPr>
            <w:r w:rsidRPr="00077415">
              <w:rPr>
                <w:rFonts w:eastAsia="SimSun"/>
                <w:strike/>
                <w:sz w:val="22"/>
                <w:szCs w:val="22"/>
              </w:rPr>
              <w:t>1X</w:t>
            </w:r>
            <w:r w:rsidR="008632A9" w:rsidRPr="00077415">
              <w:rPr>
                <w:rFonts w:eastAsia="SimSun"/>
                <w:strike/>
                <w:sz w:val="22"/>
                <w:szCs w:val="22"/>
              </w:rPr>
              <w:t>BenjF Beatriz</w:t>
            </w:r>
            <w:r w:rsidR="00066F47" w:rsidRPr="00077415">
              <w:rPr>
                <w:rFonts w:eastAsia="SimSun"/>
                <w:strike/>
                <w:sz w:val="22"/>
                <w:szCs w:val="22"/>
              </w:rPr>
              <w:t xml:space="preserve"> da</w:t>
            </w:r>
            <w:r w:rsidR="008632A9" w:rsidRPr="00077415">
              <w:rPr>
                <w:rFonts w:eastAsia="SimSun"/>
                <w:strike/>
                <w:sz w:val="22"/>
                <w:szCs w:val="22"/>
              </w:rPr>
              <w:t xml:space="preserve"> Lagem</w:t>
            </w:r>
          </w:p>
          <w:p w:rsidR="008632A9" w:rsidRPr="00081E31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081E31">
              <w:rPr>
                <w:rFonts w:eastAsia="SimSun"/>
                <w:sz w:val="22"/>
                <w:szCs w:val="22"/>
              </w:rPr>
              <w:t>BenjM</w:t>
            </w:r>
            <w:proofErr w:type="spellEnd"/>
            <w:r w:rsidR="008632A9" w:rsidRPr="00081E31">
              <w:rPr>
                <w:rFonts w:eastAsia="SimSun"/>
                <w:sz w:val="22"/>
                <w:szCs w:val="22"/>
              </w:rPr>
              <w:t xml:space="preserve"> João Fialho</w:t>
            </w:r>
          </w:p>
          <w:p w:rsidR="008632A9" w:rsidRPr="00081E31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081E31">
              <w:rPr>
                <w:rFonts w:eastAsia="SimSun"/>
                <w:sz w:val="22"/>
                <w:szCs w:val="22"/>
              </w:rPr>
              <w:t>InfF</w:t>
            </w:r>
            <w:proofErr w:type="spellEnd"/>
            <w:r w:rsidR="008632A9" w:rsidRPr="00081E31">
              <w:rPr>
                <w:rFonts w:eastAsia="SimSun"/>
                <w:sz w:val="22"/>
                <w:szCs w:val="22"/>
              </w:rPr>
              <w:t xml:space="preserve"> Diana Geraldo</w:t>
            </w:r>
          </w:p>
          <w:p w:rsidR="00BB157C" w:rsidRPr="00081E31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BB157C" w:rsidRPr="00081E31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="00BB157C" w:rsidRPr="00081E31">
              <w:rPr>
                <w:rFonts w:eastAsia="SimSun"/>
                <w:sz w:val="22"/>
                <w:szCs w:val="22"/>
              </w:rPr>
              <w:t xml:space="preserve"> Eduardo Prata</w:t>
            </w:r>
          </w:p>
          <w:p w:rsidR="00BB157C" w:rsidRPr="00081E31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BB157C" w:rsidRPr="00081E31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="00BB157C" w:rsidRPr="00081E31">
              <w:rPr>
                <w:rFonts w:eastAsia="SimSun"/>
                <w:sz w:val="22"/>
                <w:szCs w:val="22"/>
              </w:rPr>
              <w:t xml:space="preserve"> Manuel Geraldo</w:t>
            </w:r>
          </w:p>
          <w:p w:rsidR="008632A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081E31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="008632A9" w:rsidRPr="00081E31">
              <w:rPr>
                <w:rFonts w:eastAsia="SimSun"/>
                <w:sz w:val="22"/>
                <w:szCs w:val="22"/>
              </w:rPr>
              <w:t xml:space="preserve"> Ricardo Araújo</w:t>
            </w:r>
          </w:p>
          <w:p w:rsidR="00C2467A" w:rsidRPr="00081E31" w:rsidRDefault="00C2467A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Pr="00081E31">
              <w:rPr>
                <w:rFonts w:eastAsia="SimSun"/>
                <w:sz w:val="22"/>
                <w:szCs w:val="22"/>
              </w:rPr>
              <w:t>InfM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David Pessoa</w:t>
            </w:r>
          </w:p>
          <w:p w:rsidR="008632A9" w:rsidRPr="00081E31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081E31">
              <w:rPr>
                <w:rFonts w:eastAsia="SimSun"/>
                <w:sz w:val="22"/>
                <w:szCs w:val="22"/>
              </w:rPr>
              <w:t>InicF</w:t>
            </w:r>
            <w:proofErr w:type="spellEnd"/>
            <w:r w:rsidR="008632A9" w:rsidRPr="00081E31">
              <w:rPr>
                <w:rFonts w:eastAsia="SimSun"/>
                <w:sz w:val="22"/>
                <w:szCs w:val="22"/>
              </w:rPr>
              <w:t xml:space="preserve"> Maria Carvalheiro</w:t>
            </w:r>
          </w:p>
          <w:p w:rsidR="008632A9" w:rsidRPr="00081E31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081E31">
              <w:rPr>
                <w:rFonts w:eastAsia="SimSun"/>
                <w:sz w:val="22"/>
                <w:szCs w:val="22"/>
              </w:rPr>
              <w:t>InicF</w:t>
            </w:r>
            <w:proofErr w:type="spellEnd"/>
            <w:r w:rsidR="008632A9" w:rsidRPr="00081E31">
              <w:rPr>
                <w:rFonts w:eastAsia="SimSun"/>
                <w:sz w:val="22"/>
                <w:szCs w:val="22"/>
              </w:rPr>
              <w:t xml:space="preserve"> Mafalda Rodrigues</w:t>
            </w:r>
          </w:p>
          <w:p w:rsidR="008632A9" w:rsidRPr="00081E31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081E31">
              <w:rPr>
                <w:rFonts w:eastAsia="SimSun"/>
                <w:sz w:val="22"/>
                <w:szCs w:val="22"/>
              </w:rPr>
              <w:t>InicF</w:t>
            </w:r>
            <w:proofErr w:type="spellEnd"/>
            <w:r w:rsidR="008632A9" w:rsidRPr="00081E31">
              <w:rPr>
                <w:rFonts w:eastAsia="SimSun"/>
                <w:sz w:val="22"/>
                <w:szCs w:val="22"/>
              </w:rPr>
              <w:t xml:space="preserve"> Maria Martins</w:t>
            </w:r>
          </w:p>
          <w:p w:rsidR="008632A9" w:rsidRPr="00081E31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081E31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081E31">
              <w:rPr>
                <w:rFonts w:eastAsia="SimSun"/>
                <w:sz w:val="22"/>
                <w:szCs w:val="22"/>
              </w:rPr>
              <w:t xml:space="preserve"> Hugo Noronha</w:t>
            </w:r>
          </w:p>
          <w:p w:rsidR="008632A9" w:rsidRPr="00077415" w:rsidRDefault="00394BBE" w:rsidP="00BD05DC">
            <w:pPr>
              <w:pStyle w:val="Cabealho"/>
              <w:rPr>
                <w:rFonts w:eastAsia="SimSun"/>
                <w:strike/>
                <w:sz w:val="22"/>
                <w:szCs w:val="22"/>
              </w:rPr>
            </w:pPr>
            <w:r w:rsidRPr="00077415">
              <w:rPr>
                <w:rFonts w:eastAsia="SimSun"/>
                <w:strike/>
                <w:sz w:val="22"/>
                <w:szCs w:val="22"/>
              </w:rPr>
              <w:t xml:space="preserve">1X </w:t>
            </w:r>
            <w:proofErr w:type="spellStart"/>
            <w:r w:rsidR="008632A9" w:rsidRPr="00077415">
              <w:rPr>
                <w:rFonts w:eastAsia="SimSun"/>
                <w:strike/>
                <w:sz w:val="22"/>
                <w:szCs w:val="22"/>
              </w:rPr>
              <w:t>InicM</w:t>
            </w:r>
            <w:proofErr w:type="spellEnd"/>
            <w:r w:rsidR="008632A9" w:rsidRPr="00077415">
              <w:rPr>
                <w:rFonts w:eastAsia="SimSun"/>
                <w:strike/>
                <w:sz w:val="22"/>
                <w:szCs w:val="22"/>
              </w:rPr>
              <w:t xml:space="preserve"> Martim Domingues</w:t>
            </w:r>
          </w:p>
          <w:p w:rsidR="008632A9" w:rsidRPr="00081E31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081E31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081E31">
              <w:rPr>
                <w:rFonts w:eastAsia="SimSun"/>
                <w:sz w:val="22"/>
                <w:szCs w:val="22"/>
              </w:rPr>
              <w:t xml:space="preserve"> Afonso Lázaro</w:t>
            </w:r>
          </w:p>
          <w:p w:rsidR="008632A9" w:rsidRPr="00081E31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081E31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081E31">
              <w:rPr>
                <w:rFonts w:eastAsia="SimSun"/>
                <w:sz w:val="22"/>
                <w:szCs w:val="22"/>
              </w:rPr>
              <w:t xml:space="preserve"> Bernardo Rocha</w:t>
            </w:r>
          </w:p>
          <w:p w:rsidR="008632A9" w:rsidRPr="00081E31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081E31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081E31">
              <w:rPr>
                <w:rFonts w:eastAsia="SimSun"/>
                <w:sz w:val="22"/>
                <w:szCs w:val="22"/>
              </w:rPr>
              <w:t xml:space="preserve"> Francisco Pereira</w:t>
            </w:r>
          </w:p>
          <w:p w:rsidR="008632A9" w:rsidRPr="00081E31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081E31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081E31">
              <w:rPr>
                <w:rFonts w:eastAsia="SimSun"/>
                <w:sz w:val="22"/>
                <w:szCs w:val="22"/>
              </w:rPr>
              <w:t xml:space="preserve"> Gonçalo Franca</w:t>
            </w:r>
          </w:p>
          <w:p w:rsidR="008632A9" w:rsidRPr="00081E31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081E31">
              <w:rPr>
                <w:rFonts w:eastAsia="SimSun"/>
                <w:sz w:val="22"/>
                <w:szCs w:val="22"/>
              </w:rPr>
              <w:t>JuvF</w:t>
            </w:r>
            <w:proofErr w:type="spellEnd"/>
            <w:r w:rsidR="008632A9" w:rsidRPr="00081E31">
              <w:rPr>
                <w:rFonts w:eastAsia="SimSun"/>
                <w:sz w:val="22"/>
                <w:szCs w:val="22"/>
              </w:rPr>
              <w:t xml:space="preserve"> Carolina Rebelo</w:t>
            </w:r>
          </w:p>
          <w:p w:rsidR="008632A9" w:rsidRPr="00077415" w:rsidRDefault="00394BBE" w:rsidP="00BD05DC">
            <w:pPr>
              <w:pStyle w:val="Cabealho"/>
              <w:rPr>
                <w:rFonts w:eastAsia="SimSun"/>
                <w:strike/>
                <w:sz w:val="22"/>
                <w:szCs w:val="22"/>
              </w:rPr>
            </w:pPr>
            <w:r w:rsidRPr="00077415">
              <w:rPr>
                <w:rFonts w:eastAsia="SimSun"/>
                <w:strike/>
                <w:sz w:val="22"/>
                <w:szCs w:val="22"/>
              </w:rPr>
              <w:t xml:space="preserve">1X </w:t>
            </w:r>
            <w:proofErr w:type="spellStart"/>
            <w:r w:rsidR="008632A9" w:rsidRPr="00077415">
              <w:rPr>
                <w:rFonts w:eastAsia="SimSun"/>
                <w:strike/>
                <w:sz w:val="22"/>
                <w:szCs w:val="22"/>
              </w:rPr>
              <w:t>JuvF</w:t>
            </w:r>
            <w:proofErr w:type="spellEnd"/>
            <w:r w:rsidR="008632A9" w:rsidRPr="00077415">
              <w:rPr>
                <w:rFonts w:eastAsia="SimSun"/>
                <w:strike/>
                <w:sz w:val="22"/>
                <w:szCs w:val="22"/>
              </w:rPr>
              <w:t xml:space="preserve"> Sofia Pereira</w:t>
            </w:r>
          </w:p>
          <w:p w:rsidR="008632A9" w:rsidRPr="008129A7" w:rsidRDefault="00394BBE" w:rsidP="00BD05DC">
            <w:pPr>
              <w:pStyle w:val="Cabealho"/>
              <w:rPr>
                <w:rFonts w:eastAsia="SimSun"/>
                <w:strike/>
                <w:sz w:val="22"/>
                <w:szCs w:val="22"/>
              </w:rPr>
            </w:pPr>
            <w:r w:rsidRPr="008129A7">
              <w:rPr>
                <w:rFonts w:eastAsia="SimSun"/>
                <w:strike/>
                <w:sz w:val="22"/>
                <w:szCs w:val="22"/>
              </w:rPr>
              <w:t xml:space="preserve">1X </w:t>
            </w:r>
            <w:proofErr w:type="spellStart"/>
            <w:r w:rsidR="008632A9" w:rsidRPr="008129A7">
              <w:rPr>
                <w:rFonts w:eastAsia="SimSun"/>
                <w:strike/>
                <w:sz w:val="22"/>
                <w:szCs w:val="22"/>
              </w:rPr>
              <w:t>JuvM</w:t>
            </w:r>
            <w:proofErr w:type="spellEnd"/>
            <w:r w:rsidR="008632A9" w:rsidRPr="008129A7">
              <w:rPr>
                <w:rFonts w:eastAsia="SimSun"/>
                <w:strike/>
                <w:sz w:val="22"/>
                <w:szCs w:val="22"/>
              </w:rPr>
              <w:t xml:space="preserve"> Afonso Lopes</w:t>
            </w:r>
          </w:p>
          <w:p w:rsidR="008632A9" w:rsidRPr="00077415" w:rsidRDefault="00394BBE" w:rsidP="00BD05DC">
            <w:pPr>
              <w:pStyle w:val="Cabealho"/>
              <w:rPr>
                <w:rFonts w:eastAsia="SimSun"/>
                <w:strike/>
                <w:sz w:val="22"/>
                <w:szCs w:val="22"/>
              </w:rPr>
            </w:pPr>
            <w:r w:rsidRPr="00077415">
              <w:rPr>
                <w:rFonts w:eastAsia="SimSun"/>
                <w:strike/>
                <w:sz w:val="22"/>
                <w:szCs w:val="22"/>
              </w:rPr>
              <w:t xml:space="preserve">1X </w:t>
            </w:r>
            <w:proofErr w:type="spellStart"/>
            <w:r w:rsidR="008632A9" w:rsidRPr="00077415">
              <w:rPr>
                <w:rFonts w:eastAsia="SimSun"/>
                <w:strike/>
                <w:sz w:val="22"/>
                <w:szCs w:val="22"/>
              </w:rPr>
              <w:t>JuvM</w:t>
            </w:r>
            <w:proofErr w:type="spellEnd"/>
            <w:r w:rsidR="008632A9" w:rsidRPr="00077415">
              <w:rPr>
                <w:rFonts w:eastAsia="SimSun"/>
                <w:strike/>
                <w:sz w:val="22"/>
                <w:szCs w:val="22"/>
              </w:rPr>
              <w:t xml:space="preserve"> Tomás Martins</w:t>
            </w:r>
          </w:p>
          <w:p w:rsidR="008632A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081E31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="008632A9" w:rsidRPr="00081E31">
              <w:rPr>
                <w:rFonts w:eastAsia="SimSun"/>
                <w:sz w:val="22"/>
                <w:szCs w:val="22"/>
              </w:rPr>
              <w:t xml:space="preserve"> José Faneca</w:t>
            </w:r>
          </w:p>
          <w:p w:rsidR="0015704C" w:rsidRPr="009F3E15" w:rsidRDefault="0015704C" w:rsidP="0015704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Pr="00081E31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Pr="00081E31">
              <w:rPr>
                <w:rFonts w:eastAsia="SimSun"/>
                <w:sz w:val="22"/>
                <w:szCs w:val="22"/>
              </w:rPr>
              <w:t xml:space="preserve"> </w:t>
            </w:r>
            <w:r>
              <w:rPr>
                <w:rFonts w:eastAsia="SimSun"/>
                <w:sz w:val="22"/>
                <w:szCs w:val="22"/>
              </w:rPr>
              <w:t>Francisco Peixoto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9B9" w:rsidRDefault="00BB157C" w:rsidP="00B93D51">
            <w:pPr>
              <w:pStyle w:val="Cabealho"/>
              <w:rPr>
                <w:rFonts w:eastAsia="SimSun"/>
                <w:b/>
                <w:sz w:val="22"/>
                <w:szCs w:val="22"/>
                <w:u w:val="double"/>
              </w:rPr>
            </w:pPr>
            <w:r>
              <w:rPr>
                <w:rFonts w:eastAsia="SimSun"/>
                <w:b/>
                <w:sz w:val="22"/>
                <w:szCs w:val="22"/>
                <w:u w:val="double"/>
              </w:rPr>
              <w:t>Complementares</w:t>
            </w:r>
          </w:p>
          <w:p w:rsidR="00BB157C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</w:t>
            </w:r>
            <w:r w:rsidRPr="007B590E">
              <w:rPr>
                <w:rFonts w:eastAsia="SimSun"/>
                <w:sz w:val="22"/>
                <w:szCs w:val="22"/>
              </w:rPr>
              <w:t xml:space="preserve"> </w:t>
            </w:r>
            <w:proofErr w:type="spellStart"/>
            <w:r w:rsidR="007B590E" w:rsidRPr="007B590E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="007B590E">
              <w:rPr>
                <w:rFonts w:eastAsia="SimSun"/>
                <w:sz w:val="22"/>
                <w:szCs w:val="22"/>
              </w:rPr>
              <w:t xml:space="preserve"> </w:t>
            </w:r>
            <w:r w:rsidR="007B590E" w:rsidRPr="00081E31">
              <w:rPr>
                <w:rFonts w:eastAsia="SimSun"/>
                <w:sz w:val="22"/>
                <w:szCs w:val="22"/>
              </w:rPr>
              <w:t>André Godinho</w:t>
            </w:r>
          </w:p>
          <w:p w:rsidR="007B590E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7B590E" w:rsidRPr="00081E31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="007B590E" w:rsidRPr="00081E31">
              <w:rPr>
                <w:rFonts w:eastAsia="SimSun"/>
                <w:sz w:val="22"/>
                <w:szCs w:val="22"/>
              </w:rPr>
              <w:t xml:space="preserve"> Guilherme Costa</w:t>
            </w:r>
          </w:p>
          <w:p w:rsidR="007B590E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7B590E" w:rsidRPr="00081E31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="007B590E" w:rsidRPr="00081E31">
              <w:rPr>
                <w:rFonts w:eastAsia="SimSun"/>
                <w:sz w:val="22"/>
                <w:szCs w:val="22"/>
              </w:rPr>
              <w:t xml:space="preserve"> Rodrigo Lázaro</w:t>
            </w:r>
          </w:p>
          <w:p w:rsidR="007B590E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7B590E" w:rsidRPr="00081E31">
              <w:rPr>
                <w:rFonts w:eastAsia="SimSun"/>
                <w:sz w:val="22"/>
                <w:szCs w:val="22"/>
              </w:rPr>
              <w:t>InicF</w:t>
            </w:r>
            <w:proofErr w:type="spellEnd"/>
            <w:r w:rsidR="007B590E" w:rsidRPr="00081E31">
              <w:rPr>
                <w:rFonts w:eastAsia="SimSun"/>
                <w:sz w:val="22"/>
                <w:szCs w:val="22"/>
              </w:rPr>
              <w:t xml:space="preserve"> Mafalda Nunes</w:t>
            </w:r>
          </w:p>
          <w:p w:rsidR="007B590E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7B590E" w:rsidRPr="00081E31">
              <w:rPr>
                <w:rFonts w:eastAsia="SimSun"/>
                <w:sz w:val="22"/>
                <w:szCs w:val="22"/>
              </w:rPr>
              <w:t>InicF</w:t>
            </w:r>
            <w:proofErr w:type="spellEnd"/>
            <w:r w:rsidR="007B590E" w:rsidRPr="00081E31">
              <w:rPr>
                <w:rFonts w:eastAsia="SimSun"/>
                <w:sz w:val="22"/>
                <w:szCs w:val="22"/>
              </w:rPr>
              <w:t xml:space="preserve"> Iara Cruz</w:t>
            </w:r>
          </w:p>
          <w:p w:rsidR="007B590E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7B590E" w:rsidRPr="00081E31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7B590E" w:rsidRPr="00081E31">
              <w:rPr>
                <w:rFonts w:eastAsia="SimSun"/>
                <w:sz w:val="22"/>
                <w:szCs w:val="22"/>
              </w:rPr>
              <w:t xml:space="preserve"> Afonso Silva</w:t>
            </w:r>
          </w:p>
          <w:p w:rsidR="007B590E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7B590E" w:rsidRPr="00081E31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7B590E" w:rsidRPr="00081E31">
              <w:rPr>
                <w:rFonts w:eastAsia="SimSun"/>
                <w:sz w:val="22"/>
                <w:szCs w:val="22"/>
              </w:rPr>
              <w:t xml:space="preserve"> Manuel Costa</w:t>
            </w:r>
          </w:p>
          <w:p w:rsidR="007B590E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7B590E" w:rsidRPr="00081E31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7B590E" w:rsidRPr="00081E31">
              <w:rPr>
                <w:rFonts w:eastAsia="SimSun"/>
                <w:sz w:val="22"/>
                <w:szCs w:val="22"/>
              </w:rPr>
              <w:t xml:space="preserve"> Artur Ribeiro</w:t>
            </w:r>
          </w:p>
          <w:p w:rsidR="007B590E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7B590E" w:rsidRPr="00081E31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7B590E" w:rsidRPr="00081E31">
              <w:rPr>
                <w:rFonts w:eastAsia="SimSun"/>
                <w:sz w:val="22"/>
                <w:szCs w:val="22"/>
              </w:rPr>
              <w:t xml:space="preserve"> Francisco Gomes</w:t>
            </w:r>
          </w:p>
          <w:p w:rsidR="007B590E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7B590E" w:rsidRPr="00081E31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7B590E" w:rsidRPr="00081E31">
              <w:rPr>
                <w:rFonts w:eastAsia="SimSun"/>
                <w:sz w:val="22"/>
                <w:szCs w:val="22"/>
              </w:rPr>
              <w:t xml:space="preserve"> Pedro Pedrosa</w:t>
            </w:r>
          </w:p>
          <w:p w:rsidR="007B590E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7B590E" w:rsidRPr="00081E31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7B590E" w:rsidRPr="00081E31">
              <w:rPr>
                <w:rFonts w:eastAsia="SimSun"/>
                <w:sz w:val="22"/>
                <w:szCs w:val="22"/>
              </w:rPr>
              <w:t xml:space="preserve"> Pedro Cardoso</w:t>
            </w:r>
          </w:p>
          <w:p w:rsidR="007B590E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7B590E" w:rsidRPr="00081E31">
              <w:rPr>
                <w:rFonts w:eastAsia="SimSun"/>
                <w:sz w:val="22"/>
                <w:szCs w:val="22"/>
              </w:rPr>
              <w:t>JuvF</w:t>
            </w:r>
            <w:proofErr w:type="spellEnd"/>
            <w:r w:rsidR="007B590E" w:rsidRPr="00081E31">
              <w:rPr>
                <w:rFonts w:eastAsia="SimSun"/>
                <w:sz w:val="22"/>
                <w:szCs w:val="22"/>
              </w:rPr>
              <w:t xml:space="preserve"> Ana Cunha</w:t>
            </w:r>
          </w:p>
          <w:p w:rsidR="007B590E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7B590E" w:rsidRPr="00081E31">
              <w:rPr>
                <w:rFonts w:eastAsia="SimSun"/>
                <w:sz w:val="22"/>
                <w:szCs w:val="22"/>
              </w:rPr>
              <w:t>JuvF</w:t>
            </w:r>
            <w:proofErr w:type="spellEnd"/>
            <w:r w:rsidR="007B590E" w:rsidRPr="00081E31">
              <w:rPr>
                <w:rFonts w:eastAsia="SimSun"/>
                <w:sz w:val="22"/>
                <w:szCs w:val="22"/>
              </w:rPr>
              <w:t xml:space="preserve"> Leonor Prata</w:t>
            </w:r>
          </w:p>
          <w:p w:rsidR="007B590E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7B590E" w:rsidRPr="00081E31">
              <w:rPr>
                <w:rFonts w:eastAsia="SimSun"/>
                <w:sz w:val="22"/>
                <w:szCs w:val="22"/>
              </w:rPr>
              <w:t>JuvF</w:t>
            </w:r>
            <w:proofErr w:type="spellEnd"/>
            <w:r w:rsidR="007B590E" w:rsidRPr="00081E31">
              <w:rPr>
                <w:rFonts w:eastAsia="SimSun"/>
                <w:sz w:val="22"/>
                <w:szCs w:val="22"/>
              </w:rPr>
              <w:t xml:space="preserve"> Mariana Cardoso</w:t>
            </w:r>
          </w:p>
          <w:p w:rsidR="007B590E" w:rsidRPr="00077415" w:rsidRDefault="00394BBE" w:rsidP="00B93D51">
            <w:pPr>
              <w:pStyle w:val="Cabealho"/>
              <w:rPr>
                <w:rFonts w:eastAsia="SimSun"/>
                <w:strike/>
                <w:sz w:val="22"/>
                <w:szCs w:val="22"/>
              </w:rPr>
            </w:pPr>
            <w:r w:rsidRPr="00077415">
              <w:rPr>
                <w:rFonts w:eastAsia="SimSun"/>
                <w:strike/>
                <w:sz w:val="22"/>
                <w:szCs w:val="22"/>
              </w:rPr>
              <w:t xml:space="preserve">1X </w:t>
            </w:r>
            <w:proofErr w:type="spellStart"/>
            <w:r w:rsidR="007B590E" w:rsidRPr="00077415">
              <w:rPr>
                <w:rFonts w:eastAsia="SimSun"/>
                <w:strike/>
                <w:sz w:val="22"/>
                <w:szCs w:val="22"/>
              </w:rPr>
              <w:t>JuvF</w:t>
            </w:r>
            <w:proofErr w:type="spellEnd"/>
            <w:r w:rsidR="007B590E" w:rsidRPr="00077415">
              <w:rPr>
                <w:rFonts w:eastAsia="SimSun"/>
                <w:strike/>
                <w:sz w:val="22"/>
                <w:szCs w:val="22"/>
              </w:rPr>
              <w:t xml:space="preserve"> Constança Oliveira</w:t>
            </w:r>
          </w:p>
          <w:p w:rsidR="007B590E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7B590E" w:rsidRPr="00081E31">
              <w:rPr>
                <w:rFonts w:eastAsia="SimSun"/>
                <w:sz w:val="22"/>
                <w:szCs w:val="22"/>
              </w:rPr>
              <w:t>JuvF</w:t>
            </w:r>
            <w:proofErr w:type="spellEnd"/>
            <w:r w:rsidR="007B590E" w:rsidRPr="00081E31">
              <w:rPr>
                <w:rFonts w:eastAsia="SimSun"/>
                <w:sz w:val="22"/>
                <w:szCs w:val="22"/>
              </w:rPr>
              <w:t xml:space="preserve"> Maria Rita Fonseca</w:t>
            </w:r>
          </w:p>
          <w:p w:rsidR="007B590E" w:rsidRPr="00077415" w:rsidRDefault="00394BBE" w:rsidP="00B93D51">
            <w:pPr>
              <w:pStyle w:val="Cabealho"/>
              <w:rPr>
                <w:rFonts w:eastAsia="SimSun"/>
                <w:strike/>
                <w:sz w:val="22"/>
                <w:szCs w:val="22"/>
              </w:rPr>
            </w:pPr>
            <w:r w:rsidRPr="00077415">
              <w:rPr>
                <w:rFonts w:eastAsia="SimSun"/>
                <w:strike/>
                <w:sz w:val="22"/>
                <w:szCs w:val="22"/>
              </w:rPr>
              <w:t xml:space="preserve">1X </w:t>
            </w:r>
            <w:proofErr w:type="spellStart"/>
            <w:r w:rsidR="007B590E" w:rsidRPr="00077415">
              <w:rPr>
                <w:rFonts w:eastAsia="SimSun"/>
                <w:strike/>
                <w:sz w:val="22"/>
                <w:szCs w:val="22"/>
              </w:rPr>
              <w:t>JuvF</w:t>
            </w:r>
            <w:proofErr w:type="spellEnd"/>
            <w:r w:rsidR="007B590E" w:rsidRPr="00077415">
              <w:rPr>
                <w:rFonts w:eastAsia="SimSun"/>
                <w:strike/>
                <w:sz w:val="22"/>
                <w:szCs w:val="22"/>
              </w:rPr>
              <w:t xml:space="preserve"> Violeta Constante</w:t>
            </w:r>
          </w:p>
          <w:p w:rsidR="007B590E" w:rsidRPr="00AC2117" w:rsidRDefault="00394BBE" w:rsidP="00B93D51">
            <w:pPr>
              <w:pStyle w:val="Cabealho"/>
              <w:rPr>
                <w:rFonts w:eastAsia="SimSun"/>
                <w:strike/>
                <w:sz w:val="22"/>
                <w:szCs w:val="22"/>
              </w:rPr>
            </w:pPr>
            <w:bookmarkStart w:id="0" w:name="_GoBack"/>
            <w:r w:rsidRPr="00AC2117">
              <w:rPr>
                <w:rFonts w:eastAsia="SimSun"/>
                <w:strike/>
                <w:sz w:val="22"/>
                <w:szCs w:val="22"/>
              </w:rPr>
              <w:t xml:space="preserve">1X </w:t>
            </w:r>
            <w:proofErr w:type="spellStart"/>
            <w:r w:rsidR="007B590E" w:rsidRPr="00AC2117">
              <w:rPr>
                <w:rFonts w:eastAsia="SimSun"/>
                <w:strike/>
                <w:sz w:val="22"/>
                <w:szCs w:val="22"/>
              </w:rPr>
              <w:t>JuvM</w:t>
            </w:r>
            <w:proofErr w:type="spellEnd"/>
            <w:r w:rsidR="007B590E" w:rsidRPr="00AC2117">
              <w:rPr>
                <w:rFonts w:eastAsia="SimSun"/>
                <w:strike/>
                <w:sz w:val="22"/>
                <w:szCs w:val="22"/>
              </w:rPr>
              <w:t xml:space="preserve"> David Godinho</w:t>
            </w:r>
          </w:p>
          <w:bookmarkEnd w:id="0"/>
          <w:p w:rsidR="00DB58B3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DB58B3" w:rsidRPr="00081E31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="00DB58B3" w:rsidRPr="00081E31">
              <w:rPr>
                <w:rFonts w:eastAsia="SimSun"/>
                <w:sz w:val="22"/>
                <w:szCs w:val="22"/>
              </w:rPr>
              <w:t xml:space="preserve"> Gabriel Lopes</w:t>
            </w:r>
          </w:p>
          <w:p w:rsidR="00DB58B3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DB58B3" w:rsidRPr="00081E31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="00DB58B3" w:rsidRPr="00081E31">
              <w:rPr>
                <w:rFonts w:eastAsia="SimSun"/>
                <w:sz w:val="22"/>
                <w:szCs w:val="22"/>
              </w:rPr>
              <w:t xml:space="preserve"> Lourenço Costa</w:t>
            </w:r>
          </w:p>
          <w:p w:rsidR="00DB58B3" w:rsidRPr="00077415" w:rsidRDefault="00394BBE" w:rsidP="00B93D51">
            <w:pPr>
              <w:pStyle w:val="Cabealho"/>
              <w:rPr>
                <w:rFonts w:eastAsia="SimSun"/>
                <w:strike/>
                <w:sz w:val="22"/>
                <w:szCs w:val="22"/>
              </w:rPr>
            </w:pPr>
            <w:r w:rsidRPr="00077415">
              <w:rPr>
                <w:rFonts w:eastAsia="SimSun"/>
                <w:strike/>
                <w:sz w:val="22"/>
                <w:szCs w:val="22"/>
              </w:rPr>
              <w:t xml:space="preserve">1X </w:t>
            </w:r>
            <w:proofErr w:type="spellStart"/>
            <w:r w:rsidR="00DB58B3" w:rsidRPr="00077415">
              <w:rPr>
                <w:rFonts w:eastAsia="SimSun"/>
                <w:strike/>
                <w:sz w:val="22"/>
                <w:szCs w:val="22"/>
              </w:rPr>
              <w:t>JuvM</w:t>
            </w:r>
            <w:proofErr w:type="spellEnd"/>
            <w:r w:rsidR="00DB58B3" w:rsidRPr="00077415">
              <w:rPr>
                <w:rFonts w:eastAsia="SimSun"/>
                <w:strike/>
                <w:sz w:val="22"/>
                <w:szCs w:val="22"/>
              </w:rPr>
              <w:t xml:space="preserve"> Afonso Queirós</w:t>
            </w:r>
          </w:p>
          <w:p w:rsidR="00DB58B3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DB58B3" w:rsidRPr="00081E31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="00DB58B3" w:rsidRPr="00081E31">
              <w:rPr>
                <w:rFonts w:eastAsia="SimSun"/>
                <w:sz w:val="22"/>
                <w:szCs w:val="22"/>
              </w:rPr>
              <w:t xml:space="preserve"> António Serra</w:t>
            </w:r>
          </w:p>
          <w:p w:rsidR="00DB58B3" w:rsidRPr="00077415" w:rsidRDefault="00394BBE" w:rsidP="00B93D51">
            <w:pPr>
              <w:pStyle w:val="Cabealho"/>
              <w:rPr>
                <w:rFonts w:eastAsia="SimSun"/>
                <w:strike/>
                <w:sz w:val="22"/>
                <w:szCs w:val="22"/>
              </w:rPr>
            </w:pPr>
            <w:r w:rsidRPr="00077415">
              <w:rPr>
                <w:rFonts w:eastAsia="SimSun"/>
                <w:strike/>
                <w:sz w:val="22"/>
                <w:szCs w:val="22"/>
              </w:rPr>
              <w:t xml:space="preserve">1X </w:t>
            </w:r>
            <w:proofErr w:type="spellStart"/>
            <w:r w:rsidR="00DB58B3" w:rsidRPr="00077415">
              <w:rPr>
                <w:rFonts w:eastAsia="SimSun"/>
                <w:strike/>
                <w:sz w:val="22"/>
                <w:szCs w:val="22"/>
              </w:rPr>
              <w:t>JuvM</w:t>
            </w:r>
            <w:proofErr w:type="spellEnd"/>
            <w:r w:rsidR="00DB58B3" w:rsidRPr="00077415">
              <w:rPr>
                <w:rFonts w:eastAsia="SimSun"/>
                <w:strike/>
                <w:sz w:val="22"/>
                <w:szCs w:val="22"/>
              </w:rPr>
              <w:t xml:space="preserve"> Dinis </w:t>
            </w:r>
            <w:r w:rsidR="00066F47" w:rsidRPr="00077415">
              <w:rPr>
                <w:rFonts w:eastAsia="SimSun"/>
                <w:strike/>
                <w:sz w:val="22"/>
                <w:szCs w:val="22"/>
              </w:rPr>
              <w:t xml:space="preserve">da </w:t>
            </w:r>
            <w:r w:rsidR="00DB58B3" w:rsidRPr="00077415">
              <w:rPr>
                <w:rFonts w:eastAsia="SimSun"/>
                <w:strike/>
                <w:sz w:val="22"/>
                <w:szCs w:val="22"/>
              </w:rPr>
              <w:t>Lagem</w:t>
            </w:r>
          </w:p>
          <w:p w:rsidR="00DB58B3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DB58B3" w:rsidRPr="00081E31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="00DB58B3" w:rsidRPr="00081E31">
              <w:rPr>
                <w:rFonts w:eastAsia="SimSun"/>
                <w:sz w:val="22"/>
                <w:szCs w:val="22"/>
              </w:rPr>
              <w:t xml:space="preserve"> João Fernandes</w:t>
            </w:r>
          </w:p>
          <w:p w:rsidR="007B590E" w:rsidRPr="00081E31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DB58B3" w:rsidRPr="00081E31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="00DB58B3" w:rsidRPr="00081E31">
              <w:rPr>
                <w:rFonts w:eastAsia="SimSun"/>
                <w:sz w:val="22"/>
                <w:szCs w:val="22"/>
              </w:rPr>
              <w:t xml:space="preserve"> Rodrigo Sousa</w:t>
            </w:r>
          </w:p>
          <w:p w:rsidR="00DB58B3" w:rsidRPr="00077415" w:rsidRDefault="00394BBE" w:rsidP="00B93D51">
            <w:pPr>
              <w:pStyle w:val="Cabealho"/>
              <w:rPr>
                <w:rFonts w:eastAsia="SimSun"/>
                <w:strike/>
                <w:sz w:val="22"/>
                <w:szCs w:val="22"/>
              </w:rPr>
            </w:pPr>
            <w:r w:rsidRPr="00077415">
              <w:rPr>
                <w:rFonts w:eastAsia="SimSun"/>
                <w:strike/>
                <w:sz w:val="22"/>
                <w:szCs w:val="22"/>
              </w:rPr>
              <w:t xml:space="preserve">1X </w:t>
            </w:r>
            <w:proofErr w:type="spellStart"/>
            <w:r w:rsidR="00DB58B3" w:rsidRPr="00077415">
              <w:rPr>
                <w:rFonts w:eastAsia="SimSun"/>
                <w:strike/>
                <w:sz w:val="22"/>
                <w:szCs w:val="22"/>
              </w:rPr>
              <w:t>JuvM</w:t>
            </w:r>
            <w:proofErr w:type="spellEnd"/>
            <w:r w:rsidR="00DB58B3" w:rsidRPr="00077415">
              <w:rPr>
                <w:rFonts w:eastAsia="SimSun"/>
                <w:strike/>
                <w:sz w:val="22"/>
                <w:szCs w:val="22"/>
              </w:rPr>
              <w:t xml:space="preserve"> Simão Albuquerque</w:t>
            </w:r>
          </w:p>
          <w:p w:rsidR="00DB58B3" w:rsidRPr="00077415" w:rsidRDefault="00394BBE" w:rsidP="00B93D51">
            <w:pPr>
              <w:pStyle w:val="Cabealho"/>
              <w:rPr>
                <w:rFonts w:eastAsia="SimSun"/>
                <w:strike/>
                <w:sz w:val="22"/>
                <w:szCs w:val="22"/>
              </w:rPr>
            </w:pPr>
            <w:r w:rsidRPr="00077415">
              <w:rPr>
                <w:rFonts w:eastAsia="SimSun"/>
                <w:strike/>
                <w:sz w:val="22"/>
                <w:szCs w:val="22"/>
              </w:rPr>
              <w:t xml:space="preserve">1X </w:t>
            </w:r>
            <w:proofErr w:type="spellStart"/>
            <w:r w:rsidR="00DB58B3" w:rsidRPr="00077415">
              <w:rPr>
                <w:rFonts w:eastAsia="SimSun"/>
                <w:strike/>
                <w:sz w:val="22"/>
                <w:szCs w:val="22"/>
              </w:rPr>
              <w:t>JuvM</w:t>
            </w:r>
            <w:proofErr w:type="spellEnd"/>
            <w:r w:rsidR="00DB58B3" w:rsidRPr="00077415">
              <w:rPr>
                <w:rFonts w:eastAsia="SimSun"/>
                <w:strike/>
                <w:sz w:val="22"/>
                <w:szCs w:val="22"/>
              </w:rPr>
              <w:t xml:space="preserve"> Tomás Gaspar</w:t>
            </w:r>
          </w:p>
          <w:p w:rsidR="009005CF" w:rsidRPr="00077415" w:rsidRDefault="00394BBE" w:rsidP="00B93D51">
            <w:pPr>
              <w:pStyle w:val="Cabealho"/>
              <w:rPr>
                <w:rFonts w:eastAsia="SimSun"/>
                <w:strike/>
                <w:sz w:val="22"/>
                <w:szCs w:val="22"/>
              </w:rPr>
            </w:pPr>
            <w:r w:rsidRPr="00077415">
              <w:rPr>
                <w:rFonts w:eastAsia="SimSun"/>
                <w:strike/>
                <w:sz w:val="22"/>
                <w:szCs w:val="22"/>
              </w:rPr>
              <w:t xml:space="preserve">1X </w:t>
            </w:r>
            <w:proofErr w:type="spellStart"/>
            <w:r w:rsidR="00DB58B3" w:rsidRPr="00077415">
              <w:rPr>
                <w:rFonts w:eastAsia="SimSun"/>
                <w:strike/>
                <w:sz w:val="22"/>
                <w:szCs w:val="22"/>
              </w:rPr>
              <w:t>JuvM</w:t>
            </w:r>
            <w:proofErr w:type="spellEnd"/>
            <w:r w:rsidR="00DB58B3" w:rsidRPr="00077415">
              <w:rPr>
                <w:rFonts w:eastAsia="SimSun"/>
                <w:strike/>
                <w:sz w:val="22"/>
                <w:szCs w:val="22"/>
              </w:rPr>
              <w:t xml:space="preserve"> Tomás Duarte</w:t>
            </w:r>
          </w:p>
          <w:p w:rsidR="00B83974" w:rsidRPr="007B590E" w:rsidRDefault="00394BBE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081E31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B83974" w:rsidRPr="00081E31">
              <w:rPr>
                <w:rFonts w:eastAsia="SimSun"/>
                <w:sz w:val="22"/>
                <w:szCs w:val="22"/>
              </w:rPr>
              <w:t>AdapM</w:t>
            </w:r>
            <w:proofErr w:type="spellEnd"/>
            <w:r w:rsidR="00B83974" w:rsidRPr="00081E31">
              <w:rPr>
                <w:rFonts w:eastAsia="SimSun"/>
                <w:sz w:val="22"/>
                <w:szCs w:val="22"/>
              </w:rPr>
              <w:t xml:space="preserve"> Augusto Gonçalves</w:t>
            </w:r>
          </w:p>
        </w:tc>
      </w:tr>
    </w:tbl>
    <w:p w:rsidR="0011091C" w:rsidRPr="009F3E15" w:rsidRDefault="0011091C"/>
    <w:sectPr w:rsidR="0011091C" w:rsidRPr="009F3E15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5A7" w:rsidRDefault="007005A7" w:rsidP="00A257A2">
      <w:r>
        <w:separator/>
      </w:r>
    </w:p>
  </w:endnote>
  <w:endnote w:type="continuationSeparator" w:id="0">
    <w:p w:rsidR="007005A7" w:rsidRDefault="007005A7" w:rsidP="00A2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5A7" w:rsidRDefault="007005A7" w:rsidP="00A257A2">
      <w:r>
        <w:separator/>
      </w:r>
    </w:p>
  </w:footnote>
  <w:footnote w:type="continuationSeparator" w:id="0">
    <w:p w:rsidR="007005A7" w:rsidRDefault="007005A7" w:rsidP="00A25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7A2" w:rsidRDefault="00A257A2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0DD08705" wp14:editId="13D89466">
          <wp:simplePos x="0" y="0"/>
          <wp:positionH relativeFrom="column">
            <wp:posOffset>-1087755</wp:posOffset>
          </wp:positionH>
          <wp:positionV relativeFrom="paragraph">
            <wp:posOffset>-480060</wp:posOffset>
          </wp:positionV>
          <wp:extent cx="7560310" cy="10681970"/>
          <wp:effectExtent l="0" t="0" r="2540" b="5080"/>
          <wp:wrapNone/>
          <wp:docPr id="7" name="Imagem 7" descr="PAPEL CAR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APEL CAR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57A2" w:rsidRDefault="00A257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5D"/>
    <w:rsid w:val="000067AF"/>
    <w:rsid w:val="00011313"/>
    <w:rsid w:val="000258F0"/>
    <w:rsid w:val="00043916"/>
    <w:rsid w:val="00061B25"/>
    <w:rsid w:val="00066F47"/>
    <w:rsid w:val="0007432D"/>
    <w:rsid w:val="00077415"/>
    <w:rsid w:val="00077836"/>
    <w:rsid w:val="00081E31"/>
    <w:rsid w:val="00082E34"/>
    <w:rsid w:val="000946EA"/>
    <w:rsid w:val="00094D2B"/>
    <w:rsid w:val="000C621B"/>
    <w:rsid w:val="000D0640"/>
    <w:rsid w:val="000D073E"/>
    <w:rsid w:val="000D69A7"/>
    <w:rsid w:val="000E07E5"/>
    <w:rsid w:val="000E49BB"/>
    <w:rsid w:val="0011091C"/>
    <w:rsid w:val="00112508"/>
    <w:rsid w:val="00123054"/>
    <w:rsid w:val="00136347"/>
    <w:rsid w:val="0015704C"/>
    <w:rsid w:val="0016132A"/>
    <w:rsid w:val="001734C0"/>
    <w:rsid w:val="00192564"/>
    <w:rsid w:val="00193962"/>
    <w:rsid w:val="00195A37"/>
    <w:rsid w:val="001B6EFE"/>
    <w:rsid w:val="001C584C"/>
    <w:rsid w:val="001D4643"/>
    <w:rsid w:val="001D6DF2"/>
    <w:rsid w:val="001F03D5"/>
    <w:rsid w:val="002030CB"/>
    <w:rsid w:val="002226E0"/>
    <w:rsid w:val="0022341E"/>
    <w:rsid w:val="00226EA0"/>
    <w:rsid w:val="00246FB2"/>
    <w:rsid w:val="002503CA"/>
    <w:rsid w:val="00251FC1"/>
    <w:rsid w:val="002870D6"/>
    <w:rsid w:val="002962E1"/>
    <w:rsid w:val="002B0D3F"/>
    <w:rsid w:val="002B3716"/>
    <w:rsid w:val="002E15F7"/>
    <w:rsid w:val="00311B6E"/>
    <w:rsid w:val="00311F1B"/>
    <w:rsid w:val="003132B6"/>
    <w:rsid w:val="00331418"/>
    <w:rsid w:val="003429D8"/>
    <w:rsid w:val="00356249"/>
    <w:rsid w:val="00360045"/>
    <w:rsid w:val="00373EDD"/>
    <w:rsid w:val="0038220B"/>
    <w:rsid w:val="00386358"/>
    <w:rsid w:val="00394BBE"/>
    <w:rsid w:val="003C0DB2"/>
    <w:rsid w:val="003F6071"/>
    <w:rsid w:val="0041177E"/>
    <w:rsid w:val="00415B51"/>
    <w:rsid w:val="00422356"/>
    <w:rsid w:val="00436C83"/>
    <w:rsid w:val="004848C8"/>
    <w:rsid w:val="004C009F"/>
    <w:rsid w:val="004D56D7"/>
    <w:rsid w:val="004E506A"/>
    <w:rsid w:val="004F372B"/>
    <w:rsid w:val="005247F1"/>
    <w:rsid w:val="005274F4"/>
    <w:rsid w:val="005306C0"/>
    <w:rsid w:val="00533B74"/>
    <w:rsid w:val="00535543"/>
    <w:rsid w:val="005625B8"/>
    <w:rsid w:val="00571C87"/>
    <w:rsid w:val="00593E9E"/>
    <w:rsid w:val="005A2AF1"/>
    <w:rsid w:val="005B3A6A"/>
    <w:rsid w:val="005C156B"/>
    <w:rsid w:val="005C343B"/>
    <w:rsid w:val="005D17B7"/>
    <w:rsid w:val="005E0DA4"/>
    <w:rsid w:val="005F271B"/>
    <w:rsid w:val="00604100"/>
    <w:rsid w:val="006168EC"/>
    <w:rsid w:val="00617E27"/>
    <w:rsid w:val="00640DA0"/>
    <w:rsid w:val="0064268F"/>
    <w:rsid w:val="00657B6B"/>
    <w:rsid w:val="00686C31"/>
    <w:rsid w:val="006A06E4"/>
    <w:rsid w:val="006B1468"/>
    <w:rsid w:val="007005A7"/>
    <w:rsid w:val="00720590"/>
    <w:rsid w:val="00733DBF"/>
    <w:rsid w:val="00750D68"/>
    <w:rsid w:val="00764D00"/>
    <w:rsid w:val="00793589"/>
    <w:rsid w:val="007B590E"/>
    <w:rsid w:val="007B6FC6"/>
    <w:rsid w:val="007E4973"/>
    <w:rsid w:val="00801688"/>
    <w:rsid w:val="008129A7"/>
    <w:rsid w:val="00814450"/>
    <w:rsid w:val="00826039"/>
    <w:rsid w:val="00835E12"/>
    <w:rsid w:val="00843B43"/>
    <w:rsid w:val="00851F97"/>
    <w:rsid w:val="008632A9"/>
    <w:rsid w:val="00867264"/>
    <w:rsid w:val="00880102"/>
    <w:rsid w:val="008B6FAB"/>
    <w:rsid w:val="008C127D"/>
    <w:rsid w:val="008C29C3"/>
    <w:rsid w:val="008C5007"/>
    <w:rsid w:val="008C6F9E"/>
    <w:rsid w:val="008D2A63"/>
    <w:rsid w:val="008D7572"/>
    <w:rsid w:val="008E77B6"/>
    <w:rsid w:val="008F223A"/>
    <w:rsid w:val="009005CF"/>
    <w:rsid w:val="009007EE"/>
    <w:rsid w:val="009104C2"/>
    <w:rsid w:val="00921E0F"/>
    <w:rsid w:val="0092200A"/>
    <w:rsid w:val="009242A1"/>
    <w:rsid w:val="00925894"/>
    <w:rsid w:val="0097110A"/>
    <w:rsid w:val="009B4FFF"/>
    <w:rsid w:val="009F0916"/>
    <w:rsid w:val="009F3E15"/>
    <w:rsid w:val="00A05560"/>
    <w:rsid w:val="00A257A2"/>
    <w:rsid w:val="00A51EC9"/>
    <w:rsid w:val="00A527ED"/>
    <w:rsid w:val="00A542B0"/>
    <w:rsid w:val="00A564CF"/>
    <w:rsid w:val="00A61630"/>
    <w:rsid w:val="00A77C0E"/>
    <w:rsid w:val="00A975F0"/>
    <w:rsid w:val="00AA7008"/>
    <w:rsid w:val="00AB165B"/>
    <w:rsid w:val="00AB4BA3"/>
    <w:rsid w:val="00AB4EE5"/>
    <w:rsid w:val="00AC2117"/>
    <w:rsid w:val="00AD5A75"/>
    <w:rsid w:val="00B168FA"/>
    <w:rsid w:val="00B303CB"/>
    <w:rsid w:val="00B419EF"/>
    <w:rsid w:val="00B66C31"/>
    <w:rsid w:val="00B715E0"/>
    <w:rsid w:val="00B72A29"/>
    <w:rsid w:val="00B7712F"/>
    <w:rsid w:val="00B81A78"/>
    <w:rsid w:val="00B83974"/>
    <w:rsid w:val="00B84483"/>
    <w:rsid w:val="00B93D51"/>
    <w:rsid w:val="00BB157C"/>
    <w:rsid w:val="00BD05DC"/>
    <w:rsid w:val="00BE6105"/>
    <w:rsid w:val="00BF58BA"/>
    <w:rsid w:val="00C2467A"/>
    <w:rsid w:val="00C250AC"/>
    <w:rsid w:val="00C3692D"/>
    <w:rsid w:val="00C465C8"/>
    <w:rsid w:val="00C47FAE"/>
    <w:rsid w:val="00C601C1"/>
    <w:rsid w:val="00C61E60"/>
    <w:rsid w:val="00C63296"/>
    <w:rsid w:val="00C8161A"/>
    <w:rsid w:val="00CB108E"/>
    <w:rsid w:val="00CB2DB4"/>
    <w:rsid w:val="00CE39B9"/>
    <w:rsid w:val="00CF2E12"/>
    <w:rsid w:val="00D03D97"/>
    <w:rsid w:val="00D331FF"/>
    <w:rsid w:val="00D40B98"/>
    <w:rsid w:val="00DB58B3"/>
    <w:rsid w:val="00DD4420"/>
    <w:rsid w:val="00DE7F0B"/>
    <w:rsid w:val="00DF4ACC"/>
    <w:rsid w:val="00E031AE"/>
    <w:rsid w:val="00E03EF5"/>
    <w:rsid w:val="00E04842"/>
    <w:rsid w:val="00E21DD7"/>
    <w:rsid w:val="00E71636"/>
    <w:rsid w:val="00E80E70"/>
    <w:rsid w:val="00E97644"/>
    <w:rsid w:val="00EC3679"/>
    <w:rsid w:val="00ED135D"/>
    <w:rsid w:val="00ED2D28"/>
    <w:rsid w:val="00EE5564"/>
    <w:rsid w:val="00EF04C6"/>
    <w:rsid w:val="00F01A14"/>
    <w:rsid w:val="00F060EF"/>
    <w:rsid w:val="00F14036"/>
    <w:rsid w:val="00F24736"/>
    <w:rsid w:val="00F24854"/>
    <w:rsid w:val="00F43F7A"/>
    <w:rsid w:val="00F459EA"/>
    <w:rsid w:val="00F4776C"/>
    <w:rsid w:val="00F50FB3"/>
    <w:rsid w:val="00F80950"/>
    <w:rsid w:val="00F91840"/>
    <w:rsid w:val="00FB589B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zador\Documents\2016-2017\Remo\Convocat&#243;rias\Convocat&#243;ri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28B85-7978-48C5-A036-C77FCC768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Convocatória.dot</Template>
  <TotalTime>60</TotalTime>
  <Pages>1</Pages>
  <Words>277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AAC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25</cp:revision>
  <cp:lastPrinted>2022-01-25T12:41:00Z</cp:lastPrinted>
  <dcterms:created xsi:type="dcterms:W3CDTF">2021-12-02T18:19:00Z</dcterms:created>
  <dcterms:modified xsi:type="dcterms:W3CDTF">2022-01-27T16:42:00Z</dcterms:modified>
</cp:coreProperties>
</file>